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EE49E" w14:textId="5B1E1AD7" w:rsidR="00F932CB" w:rsidRDefault="00A5179D" w:rsidP="004462DC">
      <w:bookmarkStart w:id="0" w:name="_Toc330995018"/>
      <w:r>
        <w:rPr>
          <w:noProof/>
        </w:rPr>
        <w:drawing>
          <wp:anchor distT="0" distB="0" distL="114300" distR="114300" simplePos="0" relativeHeight="251670016" behindDoc="0" locked="0" layoutInCell="1" allowOverlap="1" wp14:anchorId="20491B02" wp14:editId="376B7026">
            <wp:simplePos x="0" y="0"/>
            <wp:positionH relativeFrom="column">
              <wp:posOffset>4528185</wp:posOffset>
            </wp:positionH>
            <wp:positionV relativeFrom="paragraph">
              <wp:posOffset>-598268</wp:posOffset>
            </wp:positionV>
            <wp:extent cx="1669776" cy="417444"/>
            <wp:effectExtent l="0" t="0" r="0" b="1905"/>
            <wp:wrapNone/>
            <wp:docPr id="10748168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816898" name="Imagen 10748168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6" cy="417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DD">
        <w:rPr>
          <w:noProof/>
          <w:lang w:val="es-ES"/>
        </w:rPr>
        <w:drawing>
          <wp:anchor distT="0" distB="0" distL="114300" distR="114300" simplePos="0" relativeHeight="251661824" behindDoc="0" locked="0" layoutInCell="1" allowOverlap="1" wp14:anchorId="273CBC5C" wp14:editId="557D45FD">
            <wp:simplePos x="0" y="0"/>
            <wp:positionH relativeFrom="column">
              <wp:posOffset>2621018</wp:posOffset>
            </wp:positionH>
            <wp:positionV relativeFrom="paragraph">
              <wp:posOffset>-17473</wp:posOffset>
            </wp:positionV>
            <wp:extent cx="7837559" cy="8679136"/>
            <wp:effectExtent l="0" t="0" r="0" b="0"/>
            <wp:wrapNone/>
            <wp:docPr id="4997824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82420" name="Imagen 499782420"/>
                    <pic:cNvPicPr/>
                  </pic:nvPicPr>
                  <pic:blipFill>
                    <a:blip r:embed="rId12" cstate="print">
                      <a:alphaModFix am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559" cy="867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DD">
        <w:rPr>
          <w:b/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46CCDC99" wp14:editId="4ECCFE00">
            <wp:simplePos x="0" y="0"/>
            <wp:positionH relativeFrom="column">
              <wp:posOffset>-464667</wp:posOffset>
            </wp:positionH>
            <wp:positionV relativeFrom="paragraph">
              <wp:posOffset>-553085</wp:posOffset>
            </wp:positionV>
            <wp:extent cx="425669" cy="452176"/>
            <wp:effectExtent l="0" t="0" r="6350" b="5080"/>
            <wp:wrapNone/>
            <wp:docPr id="4304003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0333" name="Imagen 4304003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669" cy="45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A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23C1BA8" wp14:editId="7FEC8BCB">
                <wp:simplePos x="0" y="0"/>
                <wp:positionH relativeFrom="column">
                  <wp:posOffset>-1132889</wp:posOffset>
                </wp:positionH>
                <wp:positionV relativeFrom="paragraph">
                  <wp:posOffset>-896522</wp:posOffset>
                </wp:positionV>
                <wp:extent cx="7837854" cy="10124830"/>
                <wp:effectExtent l="12700" t="12700" r="10795" b="10160"/>
                <wp:wrapNone/>
                <wp:docPr id="140500084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854" cy="10124830"/>
                        </a:xfrm>
                        <a:prstGeom prst="rect">
                          <a:avLst/>
                        </a:prstGeom>
                        <a:solidFill>
                          <a:srgbClr val="0091C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81215" w14:textId="52A67F89" w:rsidR="00350130" w:rsidRDefault="00350130" w:rsidP="005520A8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C1BA8" id="Rectángulo 1" o:spid="_x0000_s1026" style="position:absolute;left:0;text-align:left;margin-left:-89.2pt;margin-top:-70.6pt;width:617.15pt;height:797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" fillcolor="#0091cf" strokecolor="#243f60 [1604]" strokeweight="2pt">
                <v:textbox>
                  <w:txbxContent>
                    <w:p w14:paraId="77E81215" w14:textId="52A67F89" w:rsidR="00350130" w:rsidRDefault="00350130" w:rsidP="005520A8">
                      <w:pPr>
                        <w:jc w:val="center"/>
                      </w:pPr>
                      <w:r>
                        <w:softHyphen/>
                      </w: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  <w:r w:rsidR="005520A8">
        <w:softHyphen/>
      </w:r>
      <w:r w:rsidR="005520A8">
        <w:softHyphen/>
      </w:r>
      <w:r w:rsidR="005520A8">
        <w:softHyphen/>
      </w:r>
    </w:p>
    <w:p w14:paraId="0BBFF016" w14:textId="001A396D" w:rsidR="00F932CB" w:rsidRDefault="00F932CB" w:rsidP="004462DC"/>
    <w:p w14:paraId="4F976A26" w14:textId="0B16782A" w:rsidR="00F932CB" w:rsidRDefault="00F932CB" w:rsidP="004462DC"/>
    <w:p w14:paraId="12377B9F" w14:textId="018FE2B4" w:rsidR="00F932CB" w:rsidRDefault="00EB3B8E" w:rsidP="004462DC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0A3638B7">
                <wp:simplePos x="0" y="0"/>
                <wp:positionH relativeFrom="column">
                  <wp:posOffset>-356236</wp:posOffset>
                </wp:positionH>
                <wp:positionV relativeFrom="paragraph">
                  <wp:posOffset>141605</wp:posOffset>
                </wp:positionV>
                <wp:extent cx="5324475" cy="2562225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25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A6B94" w14:textId="77777777" w:rsidR="00350130" w:rsidRPr="0084322C" w:rsidRDefault="00350130" w:rsidP="00994F6D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84322C"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INFORME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SOLICITUDES DE ACCESO A LA INFORMACIÓN</w:t>
                            </w:r>
                          </w:p>
                          <w:p w14:paraId="280DCAA8" w14:textId="77777777" w:rsidR="00350130" w:rsidRPr="0084322C" w:rsidRDefault="00350130" w:rsidP="00994F6D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Secretaría General</w:t>
                            </w:r>
                          </w:p>
                          <w:p w14:paraId="34246A38" w14:textId="77777777" w:rsidR="00350130" w:rsidRDefault="00350130" w:rsidP="00994F6D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Grupo de Gestión Documental y </w:t>
                            </w:r>
                          </w:p>
                          <w:p w14:paraId="0BD37AAA" w14:textId="6528D2C1" w:rsidR="00350130" w:rsidRDefault="00350130" w:rsidP="00994F6D">
                            <w:pP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                         Notificaciones</w:t>
                            </w:r>
                          </w:p>
                          <w:p w14:paraId="6A2A2155" w14:textId="6D4DB74E" w:rsidR="00350130" w:rsidRDefault="00350130" w:rsidP="00994F6D"/>
                          <w:p w14:paraId="597E2E16" w14:textId="5D2A78C7" w:rsidR="00350130" w:rsidRDefault="00350130" w:rsidP="00994F6D"/>
                          <w:p w14:paraId="41686241" w14:textId="12F2A0CA" w:rsidR="00350130" w:rsidRPr="00994F6D" w:rsidRDefault="00350130" w:rsidP="00994F6D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  <w:r w:rsidRPr="00994F6D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II TRIMESTRE 2024</w:t>
                            </w:r>
                          </w:p>
                          <w:p w14:paraId="4EF702CF" w14:textId="77777777" w:rsidR="00350130" w:rsidRDefault="00350130" w:rsidP="00994F6D"/>
                          <w:p w14:paraId="135C8E62" w14:textId="77777777" w:rsidR="00350130" w:rsidRDefault="00350130" w:rsidP="00994F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28.05pt;margin-top:11.15pt;width:419.25pt;height:20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" filled="f" stroked="f" strokeweight=".5pt">
                <v:textbox>
                  <w:txbxContent>
                    <w:p w14:paraId="1E4A6B94" w14:textId="77777777" w:rsidR="00350130" w:rsidRPr="0084322C" w:rsidRDefault="00350130" w:rsidP="00994F6D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84322C"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INFORME </w:t>
                      </w: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SOLICITUDES DE ACCESO A LA INFORMACIÓN</w:t>
                      </w:r>
                    </w:p>
                    <w:p w14:paraId="280DCAA8" w14:textId="77777777" w:rsidR="00350130" w:rsidRPr="0084322C" w:rsidRDefault="00350130" w:rsidP="00994F6D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>Secretaría General</w:t>
                      </w:r>
                    </w:p>
                    <w:p w14:paraId="34246A38" w14:textId="77777777" w:rsidR="00350130" w:rsidRDefault="00350130" w:rsidP="00994F6D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Grupo de Gestión Documental y </w:t>
                      </w:r>
                    </w:p>
                    <w:p w14:paraId="0BD37AAA" w14:textId="6528D2C1" w:rsidR="00350130" w:rsidRDefault="00350130" w:rsidP="00994F6D">
                      <w:pP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                         Notificaciones</w:t>
                      </w:r>
                    </w:p>
                    <w:p w14:paraId="6A2A2155" w14:textId="6D4DB74E" w:rsidR="00350130" w:rsidRDefault="00350130" w:rsidP="00994F6D"/>
                    <w:p w14:paraId="597E2E16" w14:textId="5D2A78C7" w:rsidR="00350130" w:rsidRDefault="00350130" w:rsidP="00994F6D"/>
                    <w:p w14:paraId="41686241" w14:textId="12F2A0CA" w:rsidR="00350130" w:rsidRPr="00994F6D" w:rsidRDefault="00350130" w:rsidP="00994F6D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      </w:t>
                      </w:r>
                      <w:r w:rsidRPr="00994F6D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II TRIMESTRE 2024</w:t>
                      </w:r>
                    </w:p>
                    <w:p w14:paraId="4EF702CF" w14:textId="77777777" w:rsidR="00350130" w:rsidRDefault="00350130" w:rsidP="00994F6D"/>
                    <w:p w14:paraId="135C8E62" w14:textId="77777777" w:rsidR="00350130" w:rsidRDefault="00350130" w:rsidP="00994F6D"/>
                  </w:txbxContent>
                </v:textbox>
              </v:shape>
            </w:pict>
          </mc:Fallback>
        </mc:AlternateContent>
      </w:r>
    </w:p>
    <w:p w14:paraId="6B90D6CF" w14:textId="42140110" w:rsidR="00ED2C01" w:rsidRPr="004E6D76" w:rsidRDefault="00ED2C01" w:rsidP="00F932CB">
      <w:pPr>
        <w:jc w:val="left"/>
      </w:pPr>
    </w:p>
    <w:p w14:paraId="2E8DA415" w14:textId="70DDBEB3" w:rsidR="009D54CD" w:rsidRPr="004E6D76" w:rsidRDefault="009D54CD" w:rsidP="004462DC">
      <w:pPr>
        <w:rPr>
          <w:lang w:val="es-ES"/>
        </w:rPr>
      </w:pPr>
    </w:p>
    <w:p w14:paraId="0ADC8E3A" w14:textId="39185CB4" w:rsidR="009D54CD" w:rsidRPr="004E6D76" w:rsidRDefault="009D54CD" w:rsidP="004462DC">
      <w:pPr>
        <w:rPr>
          <w:lang w:val="es-ES"/>
        </w:rPr>
      </w:pPr>
    </w:p>
    <w:p w14:paraId="4A48FD51" w14:textId="7E7136DF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71E7B580" w:rsidR="009D54CD" w:rsidRPr="004E6D76" w:rsidRDefault="009D54CD" w:rsidP="004462DC">
      <w:pPr>
        <w:rPr>
          <w:lang w:val="es-ES"/>
        </w:rPr>
      </w:pPr>
    </w:p>
    <w:p w14:paraId="24BBEEC1" w14:textId="7C48643C" w:rsidR="009D54CD" w:rsidRPr="004E6D76" w:rsidRDefault="009D54CD" w:rsidP="004462DC">
      <w:pPr>
        <w:rPr>
          <w:lang w:val="es-ES"/>
        </w:rPr>
      </w:pPr>
    </w:p>
    <w:p w14:paraId="4F7C0F63" w14:textId="5BC0FE06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7EF709E5" w:rsidR="004462DC" w:rsidRDefault="004462DC" w:rsidP="004462DC">
      <w:pPr>
        <w:rPr>
          <w:lang w:val="es-ES"/>
        </w:rPr>
      </w:pPr>
    </w:p>
    <w:p w14:paraId="43D9A60A" w14:textId="3A405788" w:rsidR="004462DC" w:rsidRDefault="004462DC" w:rsidP="004462DC">
      <w:pPr>
        <w:rPr>
          <w:lang w:val="es-ES"/>
        </w:rPr>
      </w:pPr>
    </w:p>
    <w:p w14:paraId="0FC39BC9" w14:textId="6E006635" w:rsidR="004462DC" w:rsidRDefault="004462DC" w:rsidP="004462DC">
      <w:pPr>
        <w:rPr>
          <w:lang w:val="es-ES"/>
        </w:rPr>
      </w:pPr>
    </w:p>
    <w:p w14:paraId="5E3C32CD" w14:textId="61556EDA" w:rsidR="004462DC" w:rsidRDefault="004462DC" w:rsidP="004462DC">
      <w:pPr>
        <w:rPr>
          <w:lang w:val="es-ES"/>
        </w:rPr>
      </w:pPr>
    </w:p>
    <w:p w14:paraId="4675D8EF" w14:textId="3338A8CF" w:rsidR="004462DC" w:rsidRDefault="004462DC" w:rsidP="004462DC">
      <w:pPr>
        <w:rPr>
          <w:lang w:val="es-ES"/>
        </w:rPr>
      </w:pPr>
    </w:p>
    <w:p w14:paraId="32102955" w14:textId="4CEBA3E4" w:rsidR="004462DC" w:rsidRDefault="004462DC" w:rsidP="004462DC">
      <w:pPr>
        <w:rPr>
          <w:lang w:val="es-ES"/>
        </w:rPr>
      </w:pPr>
    </w:p>
    <w:p w14:paraId="310E79EC" w14:textId="321BCC00" w:rsidR="004462DC" w:rsidRDefault="004462DC" w:rsidP="004462DC">
      <w:pPr>
        <w:rPr>
          <w:lang w:val="es-ES"/>
        </w:rPr>
      </w:pPr>
    </w:p>
    <w:p w14:paraId="1368169F" w14:textId="66A0452A" w:rsidR="004462DC" w:rsidRDefault="004462DC" w:rsidP="004462DC">
      <w:pPr>
        <w:rPr>
          <w:lang w:val="es-ES"/>
        </w:rPr>
      </w:pPr>
    </w:p>
    <w:p w14:paraId="1B389AF8" w14:textId="7D990A64" w:rsidR="004462DC" w:rsidRDefault="004462DC" w:rsidP="004462DC">
      <w:pPr>
        <w:rPr>
          <w:lang w:val="es-ES"/>
        </w:rPr>
      </w:pPr>
    </w:p>
    <w:p w14:paraId="659DE153" w14:textId="45AFD231" w:rsidR="004462DC" w:rsidRDefault="004462DC" w:rsidP="004462DC">
      <w:pPr>
        <w:rPr>
          <w:lang w:val="es-ES"/>
        </w:rPr>
      </w:pPr>
    </w:p>
    <w:p w14:paraId="74DA270F" w14:textId="61974912" w:rsidR="004462DC" w:rsidRDefault="004462DC" w:rsidP="004462DC">
      <w:pPr>
        <w:rPr>
          <w:lang w:val="es-ES"/>
        </w:rPr>
      </w:pPr>
    </w:p>
    <w:p w14:paraId="70195897" w14:textId="76D1E1C9" w:rsidR="004462DC" w:rsidRDefault="004462DC" w:rsidP="004462DC">
      <w:pPr>
        <w:rPr>
          <w:lang w:val="es-ES"/>
        </w:rPr>
      </w:pPr>
    </w:p>
    <w:p w14:paraId="176899A9" w14:textId="0146C643" w:rsidR="004462DC" w:rsidRDefault="004462DC" w:rsidP="004462DC">
      <w:pPr>
        <w:rPr>
          <w:lang w:val="es-ES"/>
        </w:rPr>
      </w:pPr>
    </w:p>
    <w:p w14:paraId="22DBA52A" w14:textId="1224A9BB" w:rsidR="004462DC" w:rsidRDefault="004462DC" w:rsidP="004462DC">
      <w:pPr>
        <w:rPr>
          <w:lang w:val="es-ES"/>
        </w:rPr>
      </w:pPr>
    </w:p>
    <w:p w14:paraId="5F5BFBA5" w14:textId="45FEA045" w:rsidR="004462DC" w:rsidRDefault="004462DC" w:rsidP="004462DC">
      <w:pPr>
        <w:rPr>
          <w:lang w:val="es-ES"/>
        </w:rPr>
      </w:pPr>
    </w:p>
    <w:p w14:paraId="66D1DC67" w14:textId="4C60BBC6" w:rsidR="004462DC" w:rsidRDefault="004462DC" w:rsidP="004462DC">
      <w:pPr>
        <w:rPr>
          <w:lang w:val="es-ES"/>
        </w:rPr>
      </w:pPr>
    </w:p>
    <w:p w14:paraId="1C01581A" w14:textId="16602F69" w:rsidR="004462DC" w:rsidRDefault="004462DC" w:rsidP="004462DC">
      <w:pPr>
        <w:rPr>
          <w:lang w:val="es-ES"/>
        </w:rPr>
      </w:pPr>
    </w:p>
    <w:p w14:paraId="7A9D9A82" w14:textId="46642F43" w:rsidR="004462DC" w:rsidRDefault="004462DC" w:rsidP="004462DC">
      <w:pPr>
        <w:rPr>
          <w:lang w:val="es-ES"/>
        </w:rPr>
      </w:pPr>
    </w:p>
    <w:p w14:paraId="0B3D6EDB" w14:textId="5D7087BD" w:rsidR="004462DC" w:rsidRDefault="004462DC" w:rsidP="004462DC">
      <w:pPr>
        <w:rPr>
          <w:lang w:val="es-ES"/>
        </w:rPr>
      </w:pPr>
    </w:p>
    <w:p w14:paraId="4ED28453" w14:textId="3D52CF0E" w:rsidR="004462DC" w:rsidRDefault="004462DC" w:rsidP="004462DC">
      <w:pPr>
        <w:rPr>
          <w:lang w:val="es-ES"/>
        </w:rPr>
      </w:pPr>
    </w:p>
    <w:p w14:paraId="7D2B49E7" w14:textId="3D41D69F" w:rsidR="004462DC" w:rsidRDefault="004462DC" w:rsidP="004462DC">
      <w:pPr>
        <w:rPr>
          <w:lang w:val="es-ES"/>
        </w:rPr>
      </w:pPr>
    </w:p>
    <w:p w14:paraId="00BF1663" w14:textId="45CD33A7" w:rsidR="004462DC" w:rsidRDefault="004462DC" w:rsidP="004462DC">
      <w:pPr>
        <w:rPr>
          <w:lang w:val="es-ES"/>
        </w:rPr>
      </w:pPr>
    </w:p>
    <w:p w14:paraId="3DCA83FF" w14:textId="1009CC9C" w:rsidR="009D54CD" w:rsidRPr="004E6D76" w:rsidRDefault="00414EC4" w:rsidP="004462DC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1B51EFC" wp14:editId="57BB2743">
                <wp:simplePos x="0" y="0"/>
                <wp:positionH relativeFrom="column">
                  <wp:posOffset>-3223479</wp:posOffset>
                </wp:positionH>
                <wp:positionV relativeFrom="paragraph">
                  <wp:posOffset>407582</wp:posOffset>
                </wp:positionV>
                <wp:extent cx="6731635" cy="6731635"/>
                <wp:effectExtent l="0" t="0" r="0" b="0"/>
                <wp:wrapNone/>
                <wp:docPr id="551487317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67316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oval w14:anchorId="0FEAC64A" id="Elipse 4" o:spid="_x0000_s1026" style="position:absolute;margin-left:-253.8pt;margin-top:32.1pt;width:530.05pt;height:530.05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" fillcolor="white [3212]" stroked="f" strokeweight="2pt"/>
            </w:pict>
          </mc:Fallback>
        </mc:AlternateContent>
      </w:r>
      <w:r w:rsidR="008245A3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12EB61A">
                <wp:simplePos x="0" y="0"/>
                <wp:positionH relativeFrom="column">
                  <wp:posOffset>-724469</wp:posOffset>
                </wp:positionH>
                <wp:positionV relativeFrom="paragraph">
                  <wp:posOffset>154524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350130" w:rsidRPr="008245A3" w:rsidRDefault="00350130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000000" w:themeColor="text1"/>
                              </w:rPr>
                            </w:pPr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 xml:space="preserve">Edificio </w:t>
                            </w:r>
                            <w:proofErr w:type="spellStart"/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>World</w:t>
                            </w:r>
                            <w:proofErr w:type="spellEnd"/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 xml:space="preserve"> Business Port</w:t>
                            </w:r>
                          </w:p>
                          <w:p w14:paraId="10FE66D8" w14:textId="77777777" w:rsidR="00350130" w:rsidRPr="008245A3" w:rsidRDefault="00350130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000000" w:themeColor="text1"/>
                              </w:rPr>
                            </w:pPr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350130" w:rsidRPr="008245A3" w:rsidRDefault="00350130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000000" w:themeColor="text1"/>
                              </w:rPr>
                            </w:pPr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>Teléfonos: (601)3487777</w:t>
                            </w:r>
                          </w:p>
                          <w:p w14:paraId="6CCF27D8" w14:textId="6750B7C2" w:rsidR="00350130" w:rsidRPr="008245A3" w:rsidRDefault="00350130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000000" w:themeColor="text1"/>
                              </w:rPr>
                            </w:pPr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 xml:space="preserve">PBX: (601)3487800 </w:t>
                            </w:r>
                          </w:p>
                          <w:p w14:paraId="62387CC8" w14:textId="77777777" w:rsidR="00350130" w:rsidRPr="008245A3" w:rsidRDefault="00350130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000000" w:themeColor="text1"/>
                              </w:rPr>
                            </w:pPr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350130" w:rsidRPr="008245A3" w:rsidRDefault="00350130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000000" w:themeColor="text1"/>
                              </w:rPr>
                            </w:pPr>
                            <w:r w:rsidRPr="008245A3">
                              <w:rPr>
                                <w:rFonts w:ascii="Nunito Sans" w:hAnsi="Nunito Sans"/>
                                <w:color w:val="000000" w:themeColor="text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350130" w:rsidRPr="008245A3" w:rsidRDefault="00350130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  <w:p w14:paraId="03AA657A" w14:textId="3B03AFA5" w:rsidR="00350130" w:rsidRPr="008245A3" w:rsidRDefault="00350130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  <w:p w14:paraId="17761ADF" w14:textId="28F18CE5" w:rsidR="00350130" w:rsidRPr="008245A3" w:rsidRDefault="00350130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</w:p>
                          <w:p w14:paraId="71E72E59" w14:textId="3B9197B0" w:rsidR="00350130" w:rsidRPr="008245A3" w:rsidRDefault="00350130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B7503B1" wp14:editId="26BCF442">
                                  <wp:extent cx="1545020" cy="246677"/>
                                  <wp:effectExtent l="0" t="0" r="4445" b="0"/>
                                  <wp:docPr id="69473214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4071890" name="Imagen 126407189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850" cy="258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E45B99" w14:textId="752DC775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  <w:r w:rsidRPr="008245A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 xml:space="preserve">          </w:t>
                            </w:r>
                            <w:r w:rsidRPr="008245A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softHyphen/>
                            </w:r>
                            <w:r w:rsidRPr="008245A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softHyphen/>
                              <w:t xml:space="preserve">         </w:t>
                            </w:r>
                          </w:p>
                          <w:p w14:paraId="086B8394" w14:textId="5EDC36E5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132E607" w14:textId="58AF7787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E895FD7" w14:textId="572EA73A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3D23A08" w14:textId="23091635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EA5A5CE" w14:textId="23D68C4E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78D15636" w14:textId="649CDBF4" w:rsidR="00350130" w:rsidRPr="008245A3" w:rsidRDefault="00350130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</w:pPr>
                            <w:r w:rsidRPr="008245A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8" style="position:absolute;left:0;text-align:left;margin-left:-57.05pt;margin-top:12.1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350130" w:rsidRPr="008245A3" w:rsidRDefault="00350130" w:rsidP="003D6B01">
                      <w:pPr>
                        <w:pStyle w:val="Sinespaciado"/>
                        <w:rPr>
                          <w:rFonts w:ascii="Nunito Sans" w:hAnsi="Nunito Sans"/>
                          <w:color w:val="000000" w:themeColor="text1"/>
                        </w:rPr>
                      </w:pPr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 xml:space="preserve">Edificio </w:t>
                      </w:r>
                      <w:proofErr w:type="spellStart"/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>World</w:t>
                      </w:r>
                      <w:proofErr w:type="spellEnd"/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 xml:space="preserve"> Business Port</w:t>
                      </w:r>
                    </w:p>
                    <w:p w14:paraId="10FE66D8" w14:textId="77777777" w:rsidR="00350130" w:rsidRPr="008245A3" w:rsidRDefault="00350130" w:rsidP="003D6B01">
                      <w:pPr>
                        <w:pStyle w:val="Sinespaciado"/>
                        <w:rPr>
                          <w:rFonts w:ascii="Nunito Sans" w:hAnsi="Nunito Sans"/>
                          <w:color w:val="000000" w:themeColor="text1"/>
                        </w:rPr>
                      </w:pPr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>Carrera 69 # 25 B - 44 – Pisos 3, 4 y 7</w:t>
                      </w:r>
                    </w:p>
                    <w:p w14:paraId="1EA67794" w14:textId="7692A178" w:rsidR="00350130" w:rsidRPr="008245A3" w:rsidRDefault="00350130" w:rsidP="003D6B01">
                      <w:pPr>
                        <w:pStyle w:val="Sinespaciado"/>
                        <w:rPr>
                          <w:rFonts w:ascii="Nunito Sans" w:hAnsi="Nunito Sans"/>
                          <w:color w:val="000000" w:themeColor="text1"/>
                        </w:rPr>
                      </w:pPr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>Teléfonos: (601)3487777</w:t>
                      </w:r>
                    </w:p>
                    <w:p w14:paraId="6CCF27D8" w14:textId="6750B7C2" w:rsidR="00350130" w:rsidRPr="008245A3" w:rsidRDefault="00350130" w:rsidP="003D6B01">
                      <w:pPr>
                        <w:pStyle w:val="Sinespaciado"/>
                        <w:rPr>
                          <w:rFonts w:ascii="Nunito Sans" w:hAnsi="Nunito Sans"/>
                          <w:color w:val="000000" w:themeColor="text1"/>
                        </w:rPr>
                      </w:pPr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 xml:space="preserve">PBX: (601)3487800 </w:t>
                      </w:r>
                    </w:p>
                    <w:p w14:paraId="62387CC8" w14:textId="77777777" w:rsidR="00350130" w:rsidRPr="008245A3" w:rsidRDefault="00350130" w:rsidP="003D6B01">
                      <w:pPr>
                        <w:pStyle w:val="Sinespaciado"/>
                        <w:rPr>
                          <w:rFonts w:ascii="Nunito Sans" w:hAnsi="Nunito Sans"/>
                          <w:color w:val="000000" w:themeColor="text1"/>
                        </w:rPr>
                      </w:pPr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>www.ssf.gov.co – e-mail: ssf@ssf.gov.co</w:t>
                      </w:r>
                    </w:p>
                    <w:p w14:paraId="2C17F37A" w14:textId="7A9F5E4F" w:rsidR="00350130" w:rsidRPr="008245A3" w:rsidRDefault="00350130" w:rsidP="003D6B01">
                      <w:pPr>
                        <w:pStyle w:val="Sinespaciado"/>
                        <w:rPr>
                          <w:rFonts w:ascii="Nunito Sans" w:hAnsi="Nunito Sans"/>
                          <w:color w:val="000000" w:themeColor="text1"/>
                        </w:rPr>
                      </w:pPr>
                      <w:r w:rsidRPr="008245A3">
                        <w:rPr>
                          <w:rFonts w:ascii="Nunito Sans" w:hAnsi="Nunito Sans"/>
                          <w:color w:val="000000" w:themeColor="text1"/>
                        </w:rPr>
                        <w:t xml:space="preserve">Bogotá D.C, Colombia </w:t>
                      </w:r>
                    </w:p>
                    <w:p w14:paraId="4EF1F3C2" w14:textId="10C8D545" w:rsidR="00350130" w:rsidRPr="008245A3" w:rsidRDefault="00350130" w:rsidP="003D6B01">
                      <w:pPr>
                        <w:pStyle w:val="Sinespaciado"/>
                        <w:rPr>
                          <w:rFonts w:ascii="Arial Narrow" w:hAnsi="Arial Narrow"/>
                          <w:color w:val="000000" w:themeColor="text1"/>
                        </w:rPr>
                      </w:pPr>
                    </w:p>
                    <w:p w14:paraId="03AA657A" w14:textId="3B03AFA5" w:rsidR="00350130" w:rsidRPr="008245A3" w:rsidRDefault="00350130" w:rsidP="003D6B01">
                      <w:pPr>
                        <w:pStyle w:val="Sinespaciado"/>
                        <w:rPr>
                          <w:rFonts w:ascii="Arial Narrow" w:hAnsi="Arial Narrow"/>
                          <w:color w:val="000000" w:themeColor="text1"/>
                        </w:rPr>
                      </w:pPr>
                    </w:p>
                    <w:p w14:paraId="17761ADF" w14:textId="28F18CE5" w:rsidR="00350130" w:rsidRPr="008245A3" w:rsidRDefault="00350130" w:rsidP="003D6B01">
                      <w:pPr>
                        <w:pStyle w:val="Sinespaciado"/>
                        <w:rPr>
                          <w:rFonts w:ascii="Arial Narrow" w:hAnsi="Arial Narrow"/>
                          <w:color w:val="000000" w:themeColor="text1"/>
                        </w:rPr>
                      </w:pPr>
                    </w:p>
                    <w:p w14:paraId="71E72E59" w14:textId="3B9197B0" w:rsidR="00350130" w:rsidRPr="008245A3" w:rsidRDefault="00350130" w:rsidP="003D6B01">
                      <w:pPr>
                        <w:pStyle w:val="Sinespaciado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color w:val="000000" w:themeColor="text1"/>
                        </w:rPr>
                        <w:drawing>
                          <wp:inline distT="0" distB="0" distL="0" distR="0" wp14:anchorId="5B7503B1" wp14:editId="26BCF442">
                            <wp:extent cx="1545020" cy="246677"/>
                            <wp:effectExtent l="0" t="0" r="4445" b="0"/>
                            <wp:docPr id="69473214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4071890" name="Imagen 126407189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850" cy="258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E45B99" w14:textId="752DC775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  <w:r w:rsidRPr="008245A3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 xml:space="preserve">          </w:t>
                      </w:r>
                      <w:r w:rsidRPr="008245A3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softHyphen/>
                      </w:r>
                      <w:r w:rsidRPr="008245A3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softHyphen/>
                        <w:t xml:space="preserve">         </w:t>
                      </w:r>
                    </w:p>
                    <w:p w14:paraId="086B8394" w14:textId="5EDC36E5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</w:p>
                    <w:p w14:paraId="4132E607" w14:textId="58AF7787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</w:p>
                    <w:p w14:paraId="5E895FD7" w14:textId="572EA73A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</w:p>
                    <w:p w14:paraId="33D23A08" w14:textId="23091635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</w:p>
                    <w:p w14:paraId="2EA5A5CE" w14:textId="23D68C4E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</w:p>
                    <w:p w14:paraId="78D15636" w14:textId="649CDBF4" w:rsidR="00350130" w:rsidRPr="008245A3" w:rsidRDefault="00350130" w:rsidP="004462DC">
                      <w:pPr>
                        <w:pStyle w:val="Sinespaciado"/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</w:pPr>
                      <w:r w:rsidRPr="008245A3">
                        <w:rPr>
                          <w:rFonts w:ascii="Arial" w:hAnsi="Arial" w:cs="Arial"/>
                          <w:color w:val="000000" w:themeColor="text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1D3691AD" w14:textId="29D0CFD4" w:rsidR="009D54CD" w:rsidRPr="004E6D76" w:rsidRDefault="009D54CD" w:rsidP="004462DC">
      <w:pPr>
        <w:rPr>
          <w:lang w:val="es-ES"/>
        </w:rPr>
      </w:pPr>
    </w:p>
    <w:p w14:paraId="517F5617" w14:textId="5441B0A5" w:rsidR="009D54CD" w:rsidRPr="004E6D76" w:rsidRDefault="009D54CD" w:rsidP="004462DC">
      <w:pPr>
        <w:rPr>
          <w:lang w:val="es-ES"/>
        </w:rPr>
      </w:pPr>
    </w:p>
    <w:p w14:paraId="1D168BB2" w14:textId="5A316C4F" w:rsidR="009D54CD" w:rsidRPr="004E6D76" w:rsidRDefault="009D54CD" w:rsidP="004462DC">
      <w:pPr>
        <w:rPr>
          <w:lang w:val="es-ES"/>
        </w:rPr>
      </w:pPr>
    </w:p>
    <w:p w14:paraId="04F9EF41" w14:textId="71FA3FC0" w:rsidR="009D54CD" w:rsidRPr="004E6D76" w:rsidRDefault="009D54CD" w:rsidP="004462DC">
      <w:pPr>
        <w:rPr>
          <w:lang w:val="es-ES"/>
        </w:rPr>
      </w:pPr>
    </w:p>
    <w:p w14:paraId="035C3DF3" w14:textId="45570979" w:rsidR="009D54CD" w:rsidRPr="004E6D76" w:rsidRDefault="009D54CD" w:rsidP="004462DC">
      <w:pPr>
        <w:rPr>
          <w:lang w:val="es-ES"/>
        </w:rPr>
      </w:pPr>
    </w:p>
    <w:p w14:paraId="04C142A3" w14:textId="7DDD7884" w:rsidR="009D54CD" w:rsidRPr="004E6D76" w:rsidRDefault="009D54CD" w:rsidP="004462DC">
      <w:pPr>
        <w:rPr>
          <w:lang w:val="es-ES"/>
        </w:rPr>
      </w:pPr>
    </w:p>
    <w:p w14:paraId="052612E7" w14:textId="24403B1B" w:rsidR="00C57492" w:rsidRDefault="00414EC4" w:rsidP="004462DC">
      <w:pPr>
        <w:rPr>
          <w:lang w:val="es-ES"/>
        </w:rPr>
      </w:pPr>
      <w:r w:rsidRPr="002B4BA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8992" behindDoc="0" locked="0" layoutInCell="1" allowOverlap="1" wp14:anchorId="2CB5DD87" wp14:editId="2F41E8C8">
            <wp:simplePos x="0" y="0"/>
            <wp:positionH relativeFrom="column">
              <wp:posOffset>1536700</wp:posOffset>
            </wp:positionH>
            <wp:positionV relativeFrom="paragraph">
              <wp:posOffset>1521854</wp:posOffset>
            </wp:positionV>
            <wp:extent cx="641985" cy="641985"/>
            <wp:effectExtent l="0" t="0" r="5715" b="5715"/>
            <wp:wrapNone/>
            <wp:docPr id="507700520" name="Imagen 5077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0DD" w:rsidRPr="008245A3">
        <w:rPr>
          <w:noProof/>
          <w:lang w:val="es-ES"/>
        </w:rPr>
        <w:drawing>
          <wp:anchor distT="0" distB="0" distL="114300" distR="114300" simplePos="0" relativeHeight="251663872" behindDoc="1" locked="0" layoutInCell="1" allowOverlap="1" wp14:anchorId="3D013D53" wp14:editId="272B7AFD">
            <wp:simplePos x="0" y="0"/>
            <wp:positionH relativeFrom="column">
              <wp:posOffset>2367674</wp:posOffset>
            </wp:positionH>
            <wp:positionV relativeFrom="paragraph">
              <wp:posOffset>1522117</wp:posOffset>
            </wp:positionV>
            <wp:extent cx="7237105" cy="1960704"/>
            <wp:effectExtent l="0" t="0" r="1905" b="0"/>
            <wp:wrapNone/>
            <wp:docPr id="442596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9633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105" cy="196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C01"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464C6CE6" w:rsidR="005F2798" w:rsidRDefault="005F2798" w:rsidP="004462DC">
      <w:pPr>
        <w:rPr>
          <w:lang w:val="es-ES"/>
        </w:rPr>
      </w:pPr>
    </w:p>
    <w:bookmarkEnd w:id="1"/>
    <w:bookmarkEnd w:id="2"/>
    <w:p w14:paraId="409F98C3" w14:textId="3BD05E95" w:rsidR="00994F6D" w:rsidRPr="002D735F" w:rsidRDefault="00994F6D" w:rsidP="00994F6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 TRIMESTRE DE </w:t>
      </w:r>
      <w:r w:rsidRPr="002D735F">
        <w:rPr>
          <w:b/>
          <w:sz w:val="20"/>
          <w:szCs w:val="20"/>
        </w:rPr>
        <w:t xml:space="preserve"> 202</w:t>
      </w:r>
      <w:r>
        <w:rPr>
          <w:b/>
          <w:sz w:val="20"/>
          <w:szCs w:val="20"/>
        </w:rPr>
        <w:t>4</w:t>
      </w:r>
    </w:p>
    <w:p w14:paraId="45B4401D" w14:textId="77777777" w:rsidR="00994F6D" w:rsidRPr="002D735F" w:rsidRDefault="00994F6D" w:rsidP="00994F6D">
      <w:pPr>
        <w:jc w:val="center"/>
        <w:rPr>
          <w:b/>
          <w:sz w:val="20"/>
          <w:szCs w:val="20"/>
        </w:rPr>
      </w:pPr>
      <w:r w:rsidRPr="002D735F">
        <w:rPr>
          <w:b/>
          <w:sz w:val="20"/>
          <w:szCs w:val="20"/>
        </w:rPr>
        <w:t>INFORME SOLICITUDES DE ACCESO A LA INFORMACIÓN</w:t>
      </w:r>
    </w:p>
    <w:p w14:paraId="2F0C791E" w14:textId="77777777" w:rsidR="00994F6D" w:rsidRDefault="00994F6D" w:rsidP="00994F6D">
      <w:pPr>
        <w:jc w:val="center"/>
        <w:rPr>
          <w:rFonts w:ascii="Arial Narrow" w:hAnsi="Arial Narrow"/>
          <w:b/>
          <w:sz w:val="20"/>
          <w:szCs w:val="20"/>
        </w:rPr>
      </w:pPr>
    </w:p>
    <w:p w14:paraId="0C8F52E9" w14:textId="77777777" w:rsidR="00994F6D" w:rsidRDefault="00994F6D" w:rsidP="00994F6D">
      <w:pPr>
        <w:jc w:val="center"/>
        <w:rPr>
          <w:rFonts w:ascii="Arial Narrow" w:hAnsi="Arial Narrow"/>
          <w:b/>
          <w:sz w:val="20"/>
          <w:szCs w:val="20"/>
        </w:rPr>
      </w:pPr>
    </w:p>
    <w:p w14:paraId="716C7468" w14:textId="77777777" w:rsidR="00994F6D" w:rsidRPr="00A63E26" w:rsidRDefault="00994F6D" w:rsidP="00994F6D">
      <w:pPr>
        <w:pStyle w:val="Ttulo2"/>
        <w:tabs>
          <w:tab w:val="left" w:pos="284"/>
          <w:tab w:val="left" w:pos="426"/>
        </w:tabs>
        <w:ind w:left="-709"/>
        <w:rPr>
          <w:color w:val="auto"/>
          <w:lang w:val="es-ES"/>
        </w:rPr>
      </w:pPr>
      <w:bookmarkStart w:id="3" w:name="_Toc442276861"/>
      <w:r w:rsidRPr="00A63E26">
        <w:rPr>
          <w:color w:val="auto"/>
        </w:rPr>
        <w:t>Informe de solicitudes de acceso a la información</w:t>
      </w:r>
    </w:p>
    <w:p w14:paraId="68BAA9B9" w14:textId="1E34761F" w:rsidR="00994F6D" w:rsidRDefault="00994F6D" w:rsidP="00994F6D">
      <w:pPr>
        <w:spacing w:before="100" w:beforeAutospacing="1" w:after="100" w:afterAutospacing="1"/>
        <w:ind w:left="-709"/>
        <w:rPr>
          <w:iCs/>
          <w:shd w:val="clear" w:color="auto" w:fill="FFFFFF"/>
        </w:rPr>
      </w:pPr>
      <w:r>
        <w:t>C</w:t>
      </w:r>
      <w:r w:rsidRPr="00A63E26">
        <w:t>on el fin de dar cumplimiento al artículo 4 literal (</w:t>
      </w:r>
      <w:r>
        <w:t>7), "</w:t>
      </w:r>
      <w:r w:rsidRPr="00A63E26">
        <w:rPr>
          <w:i/>
          <w:iCs/>
        </w:rPr>
        <w:t>El informe de solicitudes de acceso a la información señalado en el artículo 52 del presente decreto</w:t>
      </w:r>
      <w:r w:rsidRPr="00A63E26">
        <w:t>”, DECRETO</w:t>
      </w:r>
      <w:r w:rsidRPr="00A63E26">
        <w:rPr>
          <w:b/>
          <w:bCs/>
          <w:shd w:val="clear" w:color="auto" w:fill="FFFFFF"/>
        </w:rPr>
        <w:t xml:space="preserve"> 103 DE 2015, </w:t>
      </w:r>
      <w:r w:rsidRPr="00A63E26">
        <w:rPr>
          <w:shd w:val="clear" w:color="auto" w:fill="FFFFFF"/>
        </w:rPr>
        <w:t>en lo referente a</w:t>
      </w:r>
      <w:r w:rsidRPr="00A63E26">
        <w:rPr>
          <w:b/>
          <w:bCs/>
          <w:shd w:val="clear" w:color="auto" w:fill="FFFFFF"/>
        </w:rPr>
        <w:t xml:space="preserve"> </w:t>
      </w:r>
      <w:r w:rsidRPr="00A63E26">
        <w:rPr>
          <w:shd w:val="clear" w:color="auto" w:fill="FFFFFF"/>
        </w:rPr>
        <w:t>“</w:t>
      </w:r>
      <w:r w:rsidRPr="00A63E26">
        <w:rPr>
          <w:i/>
          <w:iCs/>
          <w:shd w:val="clear" w:color="auto" w:fill="FFFFFF"/>
        </w:rPr>
        <w:t>Transparencia y</w:t>
      </w:r>
      <w:r>
        <w:rPr>
          <w:i/>
          <w:iCs/>
          <w:shd w:val="clear" w:color="auto" w:fill="FFFFFF"/>
        </w:rPr>
        <w:t xml:space="preserve"> acceso a información pública”, </w:t>
      </w:r>
      <w:r>
        <w:rPr>
          <w:iCs/>
          <w:shd w:val="clear" w:color="auto" w:fill="FFFFFF"/>
        </w:rPr>
        <w:t>del 01 de abril hasta el 30 de junio de 2024.</w:t>
      </w:r>
      <w:bookmarkEnd w:id="3"/>
    </w:p>
    <w:p w14:paraId="5C0E066E" w14:textId="77777777" w:rsidR="00994F6D" w:rsidRDefault="00994F6D" w:rsidP="00994F6D">
      <w:pPr>
        <w:spacing w:before="100" w:beforeAutospacing="1" w:after="100" w:afterAutospacing="1"/>
        <w:rPr>
          <w:lang w:eastAsia="es-ES"/>
        </w:rPr>
      </w:pPr>
    </w:p>
    <w:tbl>
      <w:tblPr>
        <w:tblW w:w="11062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4"/>
        <w:gridCol w:w="1382"/>
        <w:gridCol w:w="1658"/>
        <w:gridCol w:w="1559"/>
        <w:gridCol w:w="1560"/>
        <w:gridCol w:w="1285"/>
        <w:gridCol w:w="1314"/>
      </w:tblGrid>
      <w:tr w:rsidR="00994F6D" w:rsidRPr="00EB60BC" w14:paraId="11F63D28" w14:textId="77777777" w:rsidTr="00AB446B">
        <w:trPr>
          <w:trHeight w:val="141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9D34" w14:textId="77777777" w:rsidR="00994F6D" w:rsidRPr="00EB60BC" w:rsidRDefault="00994F6D" w:rsidP="00BE435B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Dependencia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954D" w14:textId="77777777" w:rsidR="00994F6D" w:rsidRPr="00EB60BC" w:rsidRDefault="00994F6D" w:rsidP="00BE435B">
            <w:pPr>
              <w:ind w:left="6" w:hanging="6"/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Número de solicitudes recibidas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9AC5" w14:textId="77777777" w:rsidR="00994F6D" w:rsidRPr="00EB60BC" w:rsidRDefault="00994F6D" w:rsidP="00BE435B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Número radicación solicitud o de salida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2B58" w14:textId="77777777" w:rsidR="00994F6D" w:rsidRPr="00EB60BC" w:rsidRDefault="00994F6D" w:rsidP="00BE435B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Fecha de Radicación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D9626" w14:textId="77777777" w:rsidR="00994F6D" w:rsidRPr="00EB60BC" w:rsidRDefault="00994F6D" w:rsidP="00BE435B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Fecha de Respuesta de c/u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1F13" w14:textId="77777777" w:rsidR="00994F6D" w:rsidRPr="00EB60BC" w:rsidRDefault="00994F6D" w:rsidP="00BE435B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sz w:val="20"/>
                <w:szCs w:val="20"/>
                <w:lang w:eastAsia="es-CO"/>
              </w:rPr>
              <w:t>Solicitudes a las cuales se les negó el acceso a la información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EBA0" w14:textId="77777777" w:rsidR="00994F6D" w:rsidRPr="00EB60BC" w:rsidRDefault="00994F6D" w:rsidP="00BE435B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Solicitudes trasladas a otra institución</w:t>
            </w:r>
          </w:p>
        </w:tc>
      </w:tr>
      <w:tr w:rsidR="00994F6D" w:rsidRPr="00EB60BC" w14:paraId="5229FB44" w14:textId="77777777" w:rsidTr="00AB446B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4EDE4" w14:textId="77777777" w:rsidR="00994F6D" w:rsidRPr="00EB60BC" w:rsidRDefault="00994F6D" w:rsidP="00994F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ASESORA DE PLANEACIÓN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A0A2" w14:textId="77777777" w:rsidR="00994F6D" w:rsidRPr="006E4BE6" w:rsidRDefault="00994F6D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6E4BE6">
              <w:rPr>
                <w:rFonts w:eastAsia="Times New Roman" w:cs="Calibri"/>
                <w:b/>
                <w:lang w:eastAsia="es-CO"/>
              </w:rPr>
              <w:t>0</w:t>
            </w:r>
          </w:p>
          <w:p w14:paraId="0A7D3D2C" w14:textId="77777777" w:rsidR="00994F6D" w:rsidRPr="006E4BE6" w:rsidRDefault="00994F6D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2770CCF" w14:textId="10EBD928" w:rsidR="00994F6D" w:rsidRPr="006E4BE6" w:rsidRDefault="00994F6D" w:rsidP="006E4BE6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93FD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80A0D87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C3337E4" w14:textId="01A07E0E" w:rsidR="00994F6D" w:rsidRPr="00EF6C0E" w:rsidRDefault="00994F6D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9A72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E18DFD5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3F405BC" w14:textId="64B5D75B" w:rsidR="00994F6D" w:rsidRPr="00EF6C0E" w:rsidRDefault="00994F6D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89FC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28D7604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38CEA52" w14:textId="3B4FAEBE" w:rsidR="00994F6D" w:rsidRPr="00EF6C0E" w:rsidRDefault="00994F6D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22D4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1C6FE8C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0060A47" w14:textId="17F55FD5" w:rsidR="00994F6D" w:rsidRPr="00EF6C0E" w:rsidRDefault="00994F6D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0FAA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CA9BF1A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2C5325D" w14:textId="7A203166" w:rsidR="00994F6D" w:rsidRPr="00EF6C0E" w:rsidRDefault="00994F6D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994F6D" w:rsidRPr="00EB60BC" w14:paraId="479F8B6D" w14:textId="77777777" w:rsidTr="00AB446B">
        <w:trPr>
          <w:trHeight w:val="465"/>
        </w:trPr>
        <w:tc>
          <w:tcPr>
            <w:tcW w:w="230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459B" w14:textId="77777777" w:rsidR="00994F6D" w:rsidRPr="00EB60BC" w:rsidRDefault="00994F6D" w:rsidP="00994F6D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DE PROTECCIÓN AL USUARIO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639D" w14:textId="77777777" w:rsidR="00994F6D" w:rsidRPr="006E4BE6" w:rsidRDefault="00994F6D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6E4BE6">
              <w:rPr>
                <w:rFonts w:eastAsia="Times New Roman" w:cs="Calibri"/>
                <w:b/>
                <w:lang w:eastAsia="es-CO"/>
              </w:rPr>
              <w:t>0</w:t>
            </w:r>
          </w:p>
          <w:p w14:paraId="39FC3149" w14:textId="77777777" w:rsidR="00994F6D" w:rsidRPr="006E4BE6" w:rsidRDefault="00994F6D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6102659" w14:textId="77777777" w:rsidR="00994F6D" w:rsidRPr="006E4BE6" w:rsidRDefault="00994F6D" w:rsidP="006E4BE6">
            <w:pPr>
              <w:ind w:left="6" w:hanging="6"/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A0A7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24EE60F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49BF268" w14:textId="77777777" w:rsidR="00994F6D" w:rsidRPr="00EF6C0E" w:rsidRDefault="00994F6D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DC9A8C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21E98B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DAF63F5" w14:textId="77777777" w:rsidR="00994F6D" w:rsidRPr="00EF6C0E" w:rsidRDefault="00994F6D" w:rsidP="00EF6C0E">
            <w:pPr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1093690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7F0D93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C9AA896" w14:textId="77777777" w:rsidR="00994F6D" w:rsidRPr="00EF6C0E" w:rsidRDefault="00994F6D" w:rsidP="00EF6C0E">
            <w:pPr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8A362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9E0BE6A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44262A0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5E437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40E7A0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1CE6FB0" w14:textId="77777777" w:rsidR="00994F6D" w:rsidRPr="00EF6C0E" w:rsidRDefault="00994F6D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188B536A" w14:textId="77777777" w:rsidTr="00AB446B">
        <w:trPr>
          <w:trHeight w:val="675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33A9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41B9C44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CE16F2A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068A2F4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DB320D7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0C3E453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B9C30F3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B683A77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3F89D48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E884D4E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493844D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EB4C24B" w14:textId="2E0A84C0" w:rsidR="007F574C" w:rsidRPr="00EB60BC" w:rsidRDefault="007F574C" w:rsidP="00060901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DOCUMENTAL Y NOTIFICACIONES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87BC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65EEB3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311027B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1D9DFA1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8003B85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04B242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0EF225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735775D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C1A76CD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51EA301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A839678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DCC0F28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D8C982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3B500C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4E84372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95507C" w14:textId="3A7AD272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9</w:t>
            </w:r>
          </w:p>
          <w:p w14:paraId="6DAA8214" w14:textId="414D2BD5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9759E1" w14:textId="715FDBDC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827FEF" w14:textId="7A72B4C9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8E6F5E" w14:textId="7C5335CC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F43CC58" w14:textId="070321EA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E38CE99" w14:textId="045A8D1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0E3661A" w14:textId="4ED0B681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F66282" w14:textId="77777777" w:rsidR="007F574C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33D7107" w14:textId="77777777" w:rsidR="007F574C" w:rsidRPr="00786CE2" w:rsidRDefault="007F574C" w:rsidP="00060901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78E8E17" w14:textId="77777777" w:rsidR="007F574C" w:rsidRPr="00EB60BC" w:rsidRDefault="007F574C" w:rsidP="00060901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EDCFD7" w14:textId="36A864DB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lastRenderedPageBreak/>
              <w:t>1-2024-6795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E06391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1/04/2024</w:t>
            </w:r>
          </w:p>
          <w:p w14:paraId="784B2985" w14:textId="598BE516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84B8EB" w14:textId="75E4D38A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04/04/2024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8CD1B8D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A6CC89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CB70BFA" w14:textId="3AF03DB1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D017538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BFAA9D4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553525B" w14:textId="7665D02D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37F71029" w14:textId="77777777" w:rsidTr="00AB446B">
        <w:trPr>
          <w:trHeight w:val="572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20453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C893E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F9E5FE" w14:textId="6F667FEE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1-2024-7045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F91AAB" w14:textId="70EA9308" w:rsidR="007F574C" w:rsidRPr="00EF6C0E" w:rsidRDefault="007F574C" w:rsidP="00AB446B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4/04/2024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80B9FC" w14:textId="0B9591AA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04/04/2024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34770BA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6BC73E7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86BC44D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B720B6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A6EBE02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95689F3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4AC34BE1" w14:textId="77777777" w:rsidTr="00AB446B">
        <w:trPr>
          <w:trHeight w:val="471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27E5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E544F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85258D" w14:textId="00F396F1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1-2024-7061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993EC3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4/04/2024</w:t>
            </w:r>
          </w:p>
          <w:p w14:paraId="27FE7DA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27F53E" w14:textId="5846552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08/04/2024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57C2F09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8256414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CF8297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D7D3E1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8C4B920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75C4B59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06A862AB" w14:textId="77777777" w:rsidTr="00AB446B">
        <w:trPr>
          <w:trHeight w:val="35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1128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D16E8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9480ED" w14:textId="1CD7355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1-2024-7082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49C65A" w14:textId="4A51C365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5/04/2024</w:t>
            </w:r>
          </w:p>
          <w:p w14:paraId="6622B1E0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0EDDE7" w14:textId="734B3D7D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08/04/2024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DFECB54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2CB3306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163C69A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8716164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0B22F0B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BC6DA10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74A6EF16" w14:textId="77777777" w:rsidTr="00AB446B">
        <w:trPr>
          <w:trHeight w:val="39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DFF35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459DD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48434E" w14:textId="5D2E18E6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1-2024-8102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4F430D" w14:textId="468E634C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16/04/2024</w:t>
            </w:r>
          </w:p>
          <w:p w14:paraId="584B073D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618B65" w14:textId="0886A934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24/04/2024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EC37A42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C3617D5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62D9289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23D28C2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518759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D5B5A60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09C949CF" w14:textId="77777777" w:rsidTr="00AB446B">
        <w:trPr>
          <w:trHeight w:val="43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1381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C2717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444E0E" w14:textId="5BADC4BE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1-2024-9727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F286BB" w14:textId="7D3E764F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09/05/2024</w:t>
            </w:r>
          </w:p>
          <w:p w14:paraId="707371D6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E304DF" w14:textId="0DAFC7D2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10/05/2024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5C23852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6F79D92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B3EA8AA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464C693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22DBC1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DD970CE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646AE0B3" w14:textId="77777777" w:rsidTr="00AB446B">
        <w:trPr>
          <w:trHeight w:val="43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5FA13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78470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80BF36" w14:textId="1AEF4F40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1-2024-9794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F3418D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09/05/2024</w:t>
            </w:r>
          </w:p>
          <w:p w14:paraId="763464A3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05C23E" w14:textId="30268362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10/05/2024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9555998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A5B1E4B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EF99646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4A609A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CDF0F1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806B56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4D57F198" w14:textId="77777777" w:rsidTr="00AB446B">
        <w:trPr>
          <w:trHeight w:val="591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A61E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B8FE2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CBB9C8" w14:textId="05E44EAC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1-2024-11412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EC1FC1" w14:textId="2EA6157E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04/06/2024</w:t>
            </w:r>
          </w:p>
          <w:p w14:paraId="44A2D79E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369773" w14:textId="12C09418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05/06/2024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7A0FEEE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660BED7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75CE274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885F16F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8BF30F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1686783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7F574C" w:rsidRPr="00EB60BC" w14:paraId="6A315991" w14:textId="77777777" w:rsidTr="00AB446B">
        <w:trPr>
          <w:trHeight w:val="435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43FC7" w14:textId="77777777" w:rsidR="007F574C" w:rsidRPr="00EB60BC" w:rsidRDefault="007F574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F8DA3" w14:textId="77777777" w:rsidR="007F574C" w:rsidRPr="00786CE2" w:rsidRDefault="007F574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383A5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1695F9B" w14:textId="2423AE12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 xml:space="preserve"> 1-2024-12024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D9A96E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12/06/2024</w:t>
            </w:r>
          </w:p>
          <w:p w14:paraId="7285C2C1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8D5349" w14:textId="44459FFA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14/06/2024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4F86815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8BDBB1C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8C0E406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1BFCD9A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63F8222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AF87F1D" w14:textId="77777777" w:rsidR="007F574C" w:rsidRPr="00EF6C0E" w:rsidRDefault="007F574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A6A170C" w14:textId="77777777" w:rsidTr="00AB446B">
        <w:trPr>
          <w:trHeight w:val="528"/>
        </w:trPr>
        <w:tc>
          <w:tcPr>
            <w:tcW w:w="230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0762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B6295CB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A788F0B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0165DF9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E848FD3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AF1F92C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88076A4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248CBC7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DE7201A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7326120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75033F9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40BC1C8" w14:textId="42C4E9F5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FINANCIERA</w:t>
            </w:r>
          </w:p>
        </w:tc>
        <w:tc>
          <w:tcPr>
            <w:tcW w:w="1382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E26EB" w14:textId="09A851AB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20</w:t>
            </w:r>
          </w:p>
          <w:p w14:paraId="0787C07E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15D8F1" w14:textId="77777777" w:rsidR="00233E6C" w:rsidRPr="002E709D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3073BC" w14:textId="3CAFD2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1-2024-7051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D4D97F" w14:textId="7C9ACB5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4/04/2024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A8D40C" w14:textId="3807F22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11/04/2024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A52049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8778F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3DBB464" w14:textId="788AED4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33765B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F4688E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EA4269D" w14:textId="2D7B918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1F652BD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A3D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9DFDA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0D791F" w14:textId="149FFA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1-2024-7734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EC8CAD" w14:textId="1522E52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12/04/2024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DDB0B3" w14:textId="68F4EC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FFEFB2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3F6F7E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7D09393" w14:textId="66CA201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490BA1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411E7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7BA525B" w14:textId="04BD21E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B3D0629" w14:textId="77777777" w:rsidTr="00AB446B">
        <w:trPr>
          <w:trHeight w:val="59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AEC0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E9BE5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0F6C9F" w14:textId="3A33F4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1-2024-7805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C6CDBA" w14:textId="5CBFD2D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15/04/2024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CF3ABA" w14:textId="2EF758E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15/04/2024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0398D1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AE6CCD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C0CC976" w14:textId="26EC0AB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34CA53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E6A7A9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199902E" w14:textId="733DDA4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0CD5BA6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0BD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2FF3C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F65E03" w14:textId="25F733E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1-2024-9445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81824B" w14:textId="0ECBBB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6/05/2024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702B9E" w14:textId="66050D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7/05/2024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5EE67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026F4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F464B55" w14:textId="67E3E7F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673D6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5063DC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6C4A3D2" w14:textId="48650E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235FAE6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B72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8127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938629" w14:textId="32D0BC7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1-2024-9551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8EE0A9" w14:textId="42B46EB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7/05/2024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4D8059" w14:textId="055015A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7/05/2024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B7D4AF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0B2DF9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3419EB7" w14:textId="2EF430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938A49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D0EC45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77297CB" w14:textId="2D479A3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D1859BD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2176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BED4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9095A4" w14:textId="34F363B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1-2024-9554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C9B17C" w14:textId="063C5B0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7/05/2024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AAB405" w14:textId="2B0E91E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7/05/2024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A9014A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742D1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2C8F2B7" w14:textId="39ABCDC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F2CB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8865D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2143A96" w14:textId="69032B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7514C49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2000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3DCC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DA7242" w14:textId="63DA5B3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1-2024-9718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5E1BD4" w14:textId="2610C67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9/05/2024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5E634A" w14:textId="7115962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9/05/2024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5D0049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84D7E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313EE77" w14:textId="761A206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FF73C4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AD0BAE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EB02A3D" w14:textId="0F02B65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95E6271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87C8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E82E3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F0269D" w14:textId="087F81E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1-2024-9853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06414E" w14:textId="3998DBF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10/05/2024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04394E" w14:textId="4590C2C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10/05/2024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49FD9F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37A61C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F175BCC" w14:textId="78F7AE4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904EE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D3B7FB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E29819D" w14:textId="63596EA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58A6890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34D0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E3C44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BABDD1" w14:textId="60FB3BD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1-2024-9761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10CED9" w14:textId="438F83B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9/05/2024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DC1F18" w14:textId="2FC5817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14/05/2024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EA0AC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50312C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5A1A167" w14:textId="3926383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1F560F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D95045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4B9C368" w14:textId="50E6967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6E1D05B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A38D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C32E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23C08F" w14:textId="3439B2B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1-2024-9857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9F09BC" w14:textId="79F564F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10/05/2024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455EB1" w14:textId="72896F5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14/05/2024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8D49B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F5AAC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E4E8DA1" w14:textId="616B775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4A38A3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FA28B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69C57D1" w14:textId="0A4703D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76939DD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5B6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0A623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426D73" w14:textId="08DA8B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1-2024-9903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6D9B5C" w14:textId="01C7785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14/05/2024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EDF64E" w14:textId="024632B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14/05/2024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7F99C7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DF3AD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80EFF07" w14:textId="4A75068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85AFE7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5E1310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25A9094" w14:textId="72CD564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B08472A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7A5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A8DFB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15A922" w14:textId="553866C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1-2024-9953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0633C1" w14:textId="66E6C65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14/05/2024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FC21A5" w14:textId="3902B3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15/05/2024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B221DC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6DC2A8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4A38911" w14:textId="22BCF61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58B7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lastRenderedPageBreak/>
              <w:t>0</w:t>
            </w:r>
          </w:p>
          <w:p w14:paraId="2177A7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0CE07A6" w14:textId="0687CC8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D9FC598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0A9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530C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E9D2AA" w14:textId="2BFA5AE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1-2024-10028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43C5C3" w14:textId="07D8976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068303" w14:textId="375F261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66523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11EF27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1DCD445" w14:textId="485E19A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B47A24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628834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FC82E29" w14:textId="463A5F1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2FC072D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24E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F51E2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8520E5" w14:textId="66BE55E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1-2024-10034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4BCA35" w14:textId="1B702AC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992500" w14:textId="00E80C1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16/05/2024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B41620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65AB6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62D515B" w14:textId="7B16E80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128A31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F06D4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3970086" w14:textId="5D0A9C3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B267501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BEB7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41A54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22F5E9" w14:textId="6FE3B17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1-2024-10019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40CCFB" w14:textId="2CB26E7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15/05/2024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046AC9" w14:textId="3E1FFD2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16/05/2024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408612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083015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181844D" w14:textId="4E02258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CD70BB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E8822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0BD59AF" w14:textId="38D13C4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91CAD1F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667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47BB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F2B7BC" w14:textId="669677E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1-2024-10258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7F893B" w14:textId="0338C88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20/05/2024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C05F6B" w14:textId="1AC6FF3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20/05/2024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2D528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68BCB4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419748B" w14:textId="3F4797C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C02CF4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2D6476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F98EF30" w14:textId="43661B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C8A1C02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704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257E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6245B6" w14:textId="4A4FBBF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1-2024-10369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194963" w14:textId="7FE7061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20/05/2024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210E84" w14:textId="357A600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21/05/2024</w:t>
            </w:r>
          </w:p>
        </w:tc>
        <w:tc>
          <w:tcPr>
            <w:tcW w:w="12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517F3E1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97E17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B36B6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55B62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DCE86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D07BA7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A4B1938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518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EFEC3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202F17" w14:textId="1A3565A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1-2024-10633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BB84A9" w14:textId="7FC8B6D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23/05/2024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DD1240" w14:textId="5897B2F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23/05/2024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19825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8AA0F5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111E655" w14:textId="25A6A36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F1C086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17B11F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6BE36DA" w14:textId="720ADBF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1E30A9F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52E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F8443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61E85D" w14:textId="5133872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1-2024-12362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1C1286" w14:textId="4698B1D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17/06/2024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FF773E" w14:textId="649D44F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17/06/2024</w:t>
            </w:r>
          </w:p>
        </w:tc>
        <w:tc>
          <w:tcPr>
            <w:tcW w:w="12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96BF8B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E310D6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28E7A30" w14:textId="2DBB37D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ADBD8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F1137A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EF2563B" w14:textId="04D6565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CA50256" w14:textId="77777777" w:rsidTr="00AB446B">
        <w:trPr>
          <w:trHeight w:val="561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7690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5436D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89F8B" w14:textId="7127988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1-2024-12749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D3D30" w14:textId="1712F81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21/06/2024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11BED" w14:textId="4DC4CE2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24/06/2024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FF16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72DEF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5693A7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AD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3625BB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0F5B17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AD9CB96" w14:textId="77777777" w:rsidTr="00AB446B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022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DEL TALENTO HUMANO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BFC0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6E4BE6">
              <w:rPr>
                <w:rFonts w:eastAsia="Times New Roman" w:cs="Calibri"/>
                <w:b/>
                <w:lang w:eastAsia="es-CO"/>
              </w:rPr>
              <w:t>0</w:t>
            </w:r>
          </w:p>
          <w:p w14:paraId="07AC2941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5773186" w14:textId="275E646F" w:rsidR="00233E6C" w:rsidRPr="006E4BE6" w:rsidRDefault="00233E6C" w:rsidP="006E4BE6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5FE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1C53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8B3857F" w14:textId="72B769DE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D12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B8683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A152C3C" w14:textId="3EB15753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7BD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C08173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94EBE23" w14:textId="7D81E628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114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7F989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CE0EB01" w14:textId="6D6F86E6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D4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3E24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BA4583C" w14:textId="7A0E3FC8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1D867CB" w14:textId="77777777" w:rsidTr="00AB446B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438E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CONTRACTUAL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5AE1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6E4BE6">
              <w:rPr>
                <w:rFonts w:eastAsia="Times New Roman" w:cs="Calibri"/>
                <w:b/>
                <w:lang w:eastAsia="es-CO"/>
              </w:rPr>
              <w:t>0</w:t>
            </w:r>
          </w:p>
          <w:p w14:paraId="06555B1C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FE694C2" w14:textId="12E13B73" w:rsidR="00233E6C" w:rsidRPr="006E4BE6" w:rsidRDefault="00233E6C" w:rsidP="006E4BE6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C1B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398D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BE5B6D5" w14:textId="1394EDD5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45A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466923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6A3F9FF" w14:textId="57E93064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010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BD501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BBA85C6" w14:textId="3E037E6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917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F8C595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DAAEA79" w14:textId="659CAA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D88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25E4BC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0F2133A" w14:textId="564C4EC6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0175725" w14:textId="77777777" w:rsidTr="00AB446B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BAC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GRUPO DE GESTIÓN ADMINISTRATIVA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6302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6E4BE6">
              <w:rPr>
                <w:rFonts w:eastAsia="Times New Roman" w:cs="Calibri"/>
                <w:b/>
                <w:lang w:eastAsia="es-CO"/>
              </w:rPr>
              <w:t>0</w:t>
            </w:r>
          </w:p>
          <w:p w14:paraId="604E402E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7942A93" w14:textId="2566CA30" w:rsidR="00233E6C" w:rsidRPr="006E4BE6" w:rsidRDefault="00233E6C" w:rsidP="006E4BE6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CA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B4F3F0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A3231EE" w14:textId="350119AD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666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BA7C5A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2B239DA" w14:textId="3A30C5C2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182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D3C5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A62111F" w14:textId="4E572BEE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716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AADFDB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F37C38D" w14:textId="1A5C7BA0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DAF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F871E7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955EAA4" w14:textId="6FEBBC68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AF71C01" w14:textId="77777777" w:rsidTr="00AB446B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D77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DE TECNOLOGÍAS DE LA INFORMACIÓN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12C0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6E4BE6">
              <w:rPr>
                <w:rFonts w:eastAsia="Times New Roman" w:cs="Calibri"/>
                <w:b/>
                <w:lang w:eastAsia="es-CO"/>
              </w:rPr>
              <w:t>0</w:t>
            </w:r>
          </w:p>
          <w:p w14:paraId="14F913A3" w14:textId="77777777" w:rsidR="00233E6C" w:rsidRPr="006E4BE6" w:rsidRDefault="00233E6C" w:rsidP="006E4BE6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34024F" w14:textId="673F7038" w:rsidR="00233E6C" w:rsidRPr="006E4BE6" w:rsidRDefault="00233E6C" w:rsidP="006E4BE6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7D7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CA6382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2497EFF" w14:textId="32731D6C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C65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AAB9A7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899BE7F" w14:textId="0FC484DD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FD7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A9EBF0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D2E0160" w14:textId="6452191B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B8A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8592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8F7A7CD" w14:textId="37149F0E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388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DF797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FED3AD7" w14:textId="3C434105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077690E" w14:textId="77777777" w:rsidTr="00AB446B">
        <w:trPr>
          <w:trHeight w:val="900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D14D0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61F0A7D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25D7BB9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BA8AA8C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9CE7CC5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7CB5A0D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CC893BA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4FA1A4B" w14:textId="7F4A9F2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DESPACHO DEL SUPERINTENDENTE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1808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0E15C90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77B4AB6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AC4EF31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E0154CE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62CFD7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FFA64B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3501751" w14:textId="77777777" w:rsidR="00350130" w:rsidRDefault="00350130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6813CD" w14:textId="329B8528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9</w:t>
            </w:r>
          </w:p>
          <w:p w14:paraId="6A820573" w14:textId="19180A49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A4F4F83" w14:textId="5FAA28E2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DEF4D35" w14:textId="00719B56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160E4BF" w14:textId="1D343733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7366D43" w14:textId="7E0AA1B4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8EA7072" w14:textId="54E8C192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056D722" w14:textId="1E87E5B5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E8406A1" w14:textId="09FF275B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C9591DF" w14:textId="3109DA40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206929A" w14:textId="3133177B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01894FD" w14:textId="1A187672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784A04C" w14:textId="760655E1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198382" w14:textId="29D70C49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9FF2250" w14:textId="0BD43015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6454103" w14:textId="77777777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37CC8274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9CF9779" w14:textId="13663E13" w:rsidR="00233E6C" w:rsidRPr="00EB60BC" w:rsidRDefault="00233E6C" w:rsidP="00233E6C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76D2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  <w:lang w:eastAsia="es-CO"/>
              </w:rPr>
            </w:pPr>
            <w:r w:rsidRPr="00B87FF0">
              <w:rPr>
                <w:rFonts w:ascii="Calibri" w:hAnsi="Calibri" w:cs="Calibri"/>
                <w:b/>
                <w:color w:val="242424"/>
              </w:rPr>
              <w:lastRenderedPageBreak/>
              <w:t xml:space="preserve">1-2024-8967 </w:t>
            </w:r>
          </w:p>
          <w:p w14:paraId="7B4052E6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F2C9D6" w14:textId="3BB573F5" w:rsidR="00233E6C" w:rsidRPr="00B87FF0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3A3D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29/4/2024</w:t>
            </w:r>
          </w:p>
          <w:p w14:paraId="2FD253D9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C35D827" w14:textId="6DB92C06" w:rsidR="00233E6C" w:rsidRPr="00B87FF0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372C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7/5/2024</w:t>
            </w:r>
          </w:p>
          <w:p w14:paraId="66601433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B23FF5" w14:textId="32E7836D" w:rsidR="00233E6C" w:rsidRPr="00B87FF0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46E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D0F97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94C9A82" w14:textId="0EF3D1F4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CC3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4BE4A9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AD03469" w14:textId="5A44A19C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6D23E93" w14:textId="77777777" w:rsidTr="00AB446B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8912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bookmarkStart w:id="4" w:name="_GoBack" w:colFirst="2" w:colLast="6"/>
          </w:p>
        </w:tc>
        <w:tc>
          <w:tcPr>
            <w:tcW w:w="138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B6CB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640C5" w14:textId="77777777" w:rsidR="00233E6C" w:rsidRPr="00B87FF0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  <w:lang w:eastAsia="es-CO"/>
              </w:rPr>
            </w:pPr>
            <w:r w:rsidRPr="00B87FF0">
              <w:rPr>
                <w:rFonts w:ascii="Calibri" w:hAnsi="Calibri" w:cs="Calibri"/>
                <w:b/>
                <w:color w:val="242424"/>
              </w:rPr>
              <w:t xml:space="preserve">1-2024-10094 </w:t>
            </w:r>
          </w:p>
          <w:p w14:paraId="799563BB" w14:textId="77777777" w:rsidR="00233E6C" w:rsidRPr="00B87FF0" w:rsidRDefault="00233E6C" w:rsidP="00AB446B">
            <w:pPr>
              <w:tabs>
                <w:tab w:val="left" w:pos="916"/>
              </w:tabs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91B8" w14:textId="77777777" w:rsidR="00233E6C" w:rsidRPr="00B87FF0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16/5/2024</w:t>
            </w:r>
          </w:p>
          <w:p w14:paraId="732002E7" w14:textId="77777777" w:rsidR="00233E6C" w:rsidRPr="00B87FF0" w:rsidRDefault="00233E6C" w:rsidP="00AB446B">
            <w:pPr>
              <w:tabs>
                <w:tab w:val="left" w:pos="916"/>
              </w:tabs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6B110" w14:textId="77777777" w:rsidR="00233E6C" w:rsidRPr="00B87FF0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4/6/2024</w:t>
            </w:r>
          </w:p>
          <w:p w14:paraId="2E1C4F6E" w14:textId="77777777" w:rsidR="00233E6C" w:rsidRPr="00B87FF0" w:rsidRDefault="00233E6C" w:rsidP="00AB446B">
            <w:pPr>
              <w:tabs>
                <w:tab w:val="left" w:pos="916"/>
              </w:tabs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3F069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7AA8D7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F1FFE03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BF887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36A2444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96084C4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48902A4" w14:textId="77777777" w:rsidTr="00AB446B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A4CE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52C30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BB165" w14:textId="77777777" w:rsidR="00233E6C" w:rsidRPr="00B87FF0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  <w:lang w:eastAsia="es-CO"/>
              </w:rPr>
            </w:pPr>
            <w:r w:rsidRPr="00B87FF0">
              <w:rPr>
                <w:rFonts w:ascii="Calibri" w:hAnsi="Calibri" w:cs="Calibri"/>
                <w:b/>
                <w:color w:val="242424"/>
              </w:rPr>
              <w:t xml:space="preserve">1-2024-10352 </w:t>
            </w:r>
          </w:p>
          <w:p w14:paraId="7D5CE0FC" w14:textId="77777777" w:rsidR="00233E6C" w:rsidRPr="00B87FF0" w:rsidRDefault="00233E6C" w:rsidP="00AB446B">
            <w:pPr>
              <w:tabs>
                <w:tab w:val="left" w:pos="916"/>
              </w:tabs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D3790" w14:textId="77777777" w:rsidR="00233E6C" w:rsidRPr="00B87FF0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20/5/2024</w:t>
            </w:r>
          </w:p>
          <w:p w14:paraId="6F30228C" w14:textId="77777777" w:rsidR="00233E6C" w:rsidRPr="00B87FF0" w:rsidRDefault="00233E6C" w:rsidP="00AB446B">
            <w:pPr>
              <w:tabs>
                <w:tab w:val="left" w:pos="916"/>
              </w:tabs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6798" w14:textId="77777777" w:rsidR="00233E6C" w:rsidRPr="00B87FF0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27/5/2024</w:t>
            </w:r>
          </w:p>
          <w:p w14:paraId="24AA5091" w14:textId="77777777" w:rsidR="00233E6C" w:rsidRPr="00B87FF0" w:rsidRDefault="00233E6C" w:rsidP="00AB446B">
            <w:pPr>
              <w:tabs>
                <w:tab w:val="left" w:pos="916"/>
              </w:tabs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E1AA5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45112E6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4E1A052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EA4B2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51121C6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ED034DE" w14:textId="77777777" w:rsidR="00233E6C" w:rsidRPr="00EF6C0E" w:rsidRDefault="00233E6C" w:rsidP="00AB446B">
            <w:pPr>
              <w:tabs>
                <w:tab w:val="left" w:pos="916"/>
              </w:tabs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bookmarkEnd w:id="4"/>
      <w:tr w:rsidR="00233E6C" w:rsidRPr="00EB60BC" w14:paraId="3DEA8BC0" w14:textId="77777777" w:rsidTr="00AB446B">
        <w:trPr>
          <w:trHeight w:val="718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5D94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C81E2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E413D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  <w:lang w:eastAsia="es-CO"/>
              </w:rPr>
            </w:pPr>
            <w:r w:rsidRPr="00B87FF0">
              <w:rPr>
                <w:rFonts w:ascii="Calibri" w:hAnsi="Calibri" w:cs="Calibri"/>
                <w:b/>
                <w:color w:val="242424"/>
              </w:rPr>
              <w:t>1-2024-10622</w:t>
            </w:r>
          </w:p>
          <w:p w14:paraId="4D6F8AD3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5AD9A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23/5/2024</w:t>
            </w:r>
          </w:p>
          <w:p w14:paraId="4B2DA4AE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B0279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31/5/2024</w:t>
            </w:r>
          </w:p>
          <w:p w14:paraId="311393DC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96BF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C0B8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71C20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EBC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08673C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D284BA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326C8CA" w14:textId="77777777" w:rsidTr="00AB446B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0F0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C736E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CF3CA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  <w:lang w:eastAsia="es-CO"/>
              </w:rPr>
            </w:pPr>
            <w:r w:rsidRPr="00B87FF0">
              <w:rPr>
                <w:rFonts w:ascii="Calibri" w:hAnsi="Calibri" w:cs="Calibri"/>
                <w:b/>
                <w:color w:val="242424"/>
              </w:rPr>
              <w:t>1-2024-11575</w:t>
            </w:r>
            <w:r w:rsidRPr="00B87FF0">
              <w:rPr>
                <w:rFonts w:ascii="Calibri" w:hAnsi="Calibri" w:cs="Calibri"/>
                <w:b/>
                <w:color w:val="242424"/>
              </w:rPr>
              <w:br/>
              <w:t>1-2024-11576</w:t>
            </w:r>
          </w:p>
          <w:p w14:paraId="52F5032C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C0614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5/6/2024</w:t>
            </w:r>
          </w:p>
          <w:p w14:paraId="1C87A260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37A95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5/6/2024</w:t>
            </w:r>
          </w:p>
          <w:p w14:paraId="1A6D0C3A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5945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3E93D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47ACE4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88E7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B7EA3B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64794D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495C863" w14:textId="77777777" w:rsidTr="00AB446B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1B37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DC985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5A4F2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1-2024-12059</w:t>
            </w:r>
          </w:p>
          <w:p w14:paraId="34A8DA7E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FB20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12/6/2024</w:t>
            </w:r>
          </w:p>
          <w:p w14:paraId="4CD2F22F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42D3E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14/6/2024</w:t>
            </w:r>
          </w:p>
          <w:p w14:paraId="53A1C9D1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B11E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C97D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0C8417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055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EFB7B6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D84A40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9F1F254" w14:textId="77777777" w:rsidTr="00AB446B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98C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B1C7A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9A80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 xml:space="preserve">1-2024-12261 </w:t>
            </w:r>
          </w:p>
          <w:p w14:paraId="66605CC5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86902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14/6/2024</w:t>
            </w:r>
          </w:p>
          <w:p w14:paraId="19D3D380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CD0F7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18/6/2024</w:t>
            </w:r>
          </w:p>
          <w:p w14:paraId="6E65987C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358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9006A2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A97B5B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567A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95894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9234A9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A676085" w14:textId="77777777" w:rsidTr="00AB446B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481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BC649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A2C9C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 xml:space="preserve">1-2024-12447 </w:t>
            </w:r>
          </w:p>
          <w:p w14:paraId="6152C026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734AA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18/6/2024</w:t>
            </w:r>
          </w:p>
          <w:p w14:paraId="3EA265A5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151A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18/6/2024</w:t>
            </w:r>
          </w:p>
          <w:p w14:paraId="77223DBC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0DB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CA2AB5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7A74A7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4379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C24A56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7E154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8B4E923" w14:textId="77777777" w:rsidTr="00AB446B">
        <w:trPr>
          <w:trHeight w:val="90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EB92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25AD9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76672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1-2024-12446</w:t>
            </w:r>
          </w:p>
          <w:p w14:paraId="13A4018A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BD656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18/6/2024</w:t>
            </w:r>
          </w:p>
          <w:p w14:paraId="15DBC248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C13D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24/6/2024</w:t>
            </w:r>
          </w:p>
          <w:p w14:paraId="2AB91202" w14:textId="77777777" w:rsidR="00233E6C" w:rsidRPr="00B87FF0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9E6D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C4A779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8F4A6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AA46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1E13D3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C912E9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6008DCE" w14:textId="77777777" w:rsidTr="00AB446B">
        <w:trPr>
          <w:trHeight w:val="525"/>
        </w:trPr>
        <w:tc>
          <w:tcPr>
            <w:tcW w:w="230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E77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DIRECCIÓN PARA LA GESTION DE LAS CCF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5CF1E" w14:textId="714EE456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3</w:t>
            </w:r>
          </w:p>
          <w:p w14:paraId="7A9A9AAB" w14:textId="182C93D3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12FC951" w14:textId="214ADCBA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0029D2B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0D8CE472" w14:textId="77777777" w:rsidR="00233E6C" w:rsidRPr="00EB60BC" w:rsidRDefault="00233E6C" w:rsidP="00233E6C">
            <w:pPr>
              <w:autoSpaceDE/>
              <w:autoSpaceDN/>
              <w:adjustRightInd/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F0B72" w14:textId="77777777" w:rsidR="00233E6C" w:rsidRPr="000A2DA9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0A2DA9">
              <w:rPr>
                <w:rFonts w:ascii="Calibri" w:hAnsi="Calibri" w:cs="Calibri"/>
                <w:b/>
              </w:rPr>
              <w:t>1-2024-7398</w:t>
            </w:r>
          </w:p>
          <w:p w14:paraId="7124AFB2" w14:textId="77777777" w:rsidR="00233E6C" w:rsidRPr="000A2DA9" w:rsidRDefault="00233E6C" w:rsidP="00233E6C">
            <w:pPr>
              <w:autoSpaceDE/>
              <w:autoSpaceDN/>
              <w:adjustRightInd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31835" w14:textId="2DB40766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>
              <w:rPr>
                <w:rFonts w:ascii="Calibri" w:hAnsi="Calibri" w:cs="Calibri"/>
                <w:b/>
              </w:rPr>
              <w:t>09</w:t>
            </w:r>
            <w:r w:rsidRPr="00B87FF0">
              <w:rPr>
                <w:rFonts w:ascii="Calibri" w:hAnsi="Calibri" w:cs="Calibri"/>
                <w:b/>
              </w:rPr>
              <w:t>/</w:t>
            </w:r>
            <w:r>
              <w:rPr>
                <w:rFonts w:ascii="Calibri" w:hAnsi="Calibri" w:cs="Calibri"/>
                <w:b/>
              </w:rPr>
              <w:t>04</w:t>
            </w:r>
            <w:r w:rsidRPr="00B87FF0">
              <w:rPr>
                <w:rFonts w:ascii="Calibri" w:hAnsi="Calibri" w:cs="Calibri"/>
                <w:b/>
              </w:rPr>
              <w:t>/2024</w:t>
            </w:r>
          </w:p>
          <w:p w14:paraId="2775280A" w14:textId="77777777" w:rsidR="00233E6C" w:rsidRPr="00EB60BC" w:rsidRDefault="00233E6C" w:rsidP="00233E6C">
            <w:pPr>
              <w:jc w:val="right"/>
              <w:rPr>
                <w:rFonts w:eastAsia="Times New Roman" w:cs="Calibri"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4A1D1" w14:textId="4D7ABF0F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</w:t>
            </w:r>
            <w:r>
              <w:rPr>
                <w:rFonts w:ascii="Calibri" w:hAnsi="Calibri" w:cs="Calibri"/>
                <w:b/>
              </w:rPr>
              <w:t>5</w:t>
            </w:r>
            <w:r w:rsidRPr="00B87FF0">
              <w:rPr>
                <w:rFonts w:ascii="Calibri" w:hAnsi="Calibri" w:cs="Calibri"/>
                <w:b/>
              </w:rPr>
              <w:t>/</w:t>
            </w:r>
            <w:r>
              <w:rPr>
                <w:rFonts w:ascii="Calibri" w:hAnsi="Calibri" w:cs="Calibri"/>
                <w:b/>
              </w:rPr>
              <w:t>04</w:t>
            </w:r>
            <w:r w:rsidRPr="00B87FF0">
              <w:rPr>
                <w:rFonts w:ascii="Calibri" w:hAnsi="Calibri" w:cs="Calibri"/>
                <w:b/>
              </w:rPr>
              <w:t>/2024</w:t>
            </w:r>
          </w:p>
          <w:p w14:paraId="548DE285" w14:textId="77777777" w:rsidR="00233E6C" w:rsidRPr="00EB60BC" w:rsidRDefault="00233E6C" w:rsidP="00233E6C">
            <w:pPr>
              <w:jc w:val="right"/>
              <w:rPr>
                <w:rFonts w:eastAsia="Times New Roman" w:cs="Calibri"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E09C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9AB00B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237EED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882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8B8683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6D1B45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07CBB0D" w14:textId="77777777" w:rsidTr="00AB446B">
        <w:trPr>
          <w:trHeight w:val="525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3F68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50CFA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4CD9" w14:textId="77777777" w:rsidR="00233E6C" w:rsidRPr="000A2DA9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0A2DA9">
              <w:rPr>
                <w:rFonts w:ascii="Calibri" w:hAnsi="Calibri" w:cs="Calibri"/>
                <w:b/>
              </w:rPr>
              <w:t>1-2024-13248</w:t>
            </w:r>
          </w:p>
          <w:p w14:paraId="117FC9BC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EDD74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>
              <w:rPr>
                <w:rFonts w:ascii="Calibri" w:hAnsi="Calibri" w:cs="Calibri"/>
                <w:b/>
              </w:rPr>
              <w:t>19</w:t>
            </w:r>
            <w:r w:rsidRPr="00B87FF0">
              <w:rPr>
                <w:rFonts w:ascii="Calibri" w:hAnsi="Calibri" w:cs="Calibri"/>
                <w:b/>
              </w:rPr>
              <w:t>/</w:t>
            </w:r>
            <w:r>
              <w:rPr>
                <w:rFonts w:ascii="Calibri" w:hAnsi="Calibri" w:cs="Calibri"/>
                <w:b/>
              </w:rPr>
              <w:t>06</w:t>
            </w:r>
            <w:r w:rsidRPr="00B87FF0">
              <w:rPr>
                <w:rFonts w:ascii="Calibri" w:hAnsi="Calibri" w:cs="Calibri"/>
                <w:b/>
              </w:rPr>
              <w:t>/2024</w:t>
            </w:r>
          </w:p>
          <w:p w14:paraId="6E6AEEE3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25C99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lang w:eastAsia="es-CO"/>
              </w:rPr>
            </w:pPr>
            <w:r w:rsidRPr="00B87FF0">
              <w:rPr>
                <w:rFonts w:ascii="Calibri" w:hAnsi="Calibri" w:cs="Calibri"/>
                <w:b/>
              </w:rPr>
              <w:t>2</w:t>
            </w:r>
            <w:r>
              <w:rPr>
                <w:rFonts w:ascii="Calibri" w:hAnsi="Calibri" w:cs="Calibri"/>
                <w:b/>
              </w:rPr>
              <w:t>8</w:t>
            </w:r>
            <w:r w:rsidRPr="00B87FF0">
              <w:rPr>
                <w:rFonts w:ascii="Calibri" w:hAnsi="Calibri" w:cs="Calibri"/>
                <w:b/>
              </w:rPr>
              <w:t>/</w:t>
            </w:r>
            <w:r>
              <w:rPr>
                <w:rFonts w:ascii="Calibri" w:hAnsi="Calibri" w:cs="Calibri"/>
                <w:b/>
              </w:rPr>
              <w:t>06</w:t>
            </w:r>
            <w:r w:rsidRPr="00B87FF0">
              <w:rPr>
                <w:rFonts w:ascii="Calibri" w:hAnsi="Calibri" w:cs="Calibri"/>
                <w:b/>
              </w:rPr>
              <w:t>/2024</w:t>
            </w:r>
          </w:p>
          <w:p w14:paraId="175B6025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DAB7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8F705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78431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D51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D916D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5718EB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F3A87CE" w14:textId="77777777" w:rsidTr="00AB446B">
        <w:trPr>
          <w:trHeight w:val="525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2AF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44681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7ABC" w14:textId="77777777" w:rsidR="00233E6C" w:rsidRPr="001350B8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1350B8">
              <w:rPr>
                <w:rFonts w:ascii="Calibri" w:hAnsi="Calibri" w:cs="Calibri"/>
                <w:b/>
              </w:rPr>
              <w:t>1-2024-11634</w:t>
            </w:r>
          </w:p>
          <w:p w14:paraId="4AC18C5E" w14:textId="77777777" w:rsidR="00233E6C" w:rsidRPr="001350B8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F2488" w14:textId="658FEBFB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05</w:t>
            </w:r>
            <w:r w:rsidRPr="00B87FF0">
              <w:rPr>
                <w:rFonts w:ascii="Calibri" w:hAnsi="Calibri" w:cs="Calibri"/>
                <w:b/>
              </w:rPr>
              <w:t>/</w:t>
            </w:r>
            <w:r>
              <w:rPr>
                <w:rFonts w:ascii="Calibri" w:hAnsi="Calibri" w:cs="Calibri"/>
                <w:b/>
              </w:rPr>
              <w:t>06</w:t>
            </w:r>
            <w:r w:rsidRPr="00B87FF0">
              <w:rPr>
                <w:rFonts w:ascii="Calibri" w:hAnsi="Calibri" w:cs="Calibri"/>
                <w:b/>
              </w:rPr>
              <w:t>/2024</w:t>
            </w:r>
          </w:p>
          <w:p w14:paraId="7E32D341" w14:textId="77777777" w:rsidR="00233E6C" w:rsidRPr="001350B8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DD331" w14:textId="77777777" w:rsidR="00233E6C" w:rsidRPr="00B87FF0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B87FF0">
              <w:rPr>
                <w:rFonts w:ascii="Calibri" w:hAnsi="Calibri" w:cs="Calibri"/>
                <w:b/>
              </w:rPr>
              <w:t>2</w:t>
            </w:r>
            <w:r>
              <w:rPr>
                <w:rFonts w:ascii="Calibri" w:hAnsi="Calibri" w:cs="Calibri"/>
                <w:b/>
              </w:rPr>
              <w:t>8</w:t>
            </w:r>
            <w:r w:rsidRPr="00B87FF0">
              <w:rPr>
                <w:rFonts w:ascii="Calibri" w:hAnsi="Calibri" w:cs="Calibri"/>
                <w:b/>
              </w:rPr>
              <w:t>/</w:t>
            </w:r>
            <w:r>
              <w:rPr>
                <w:rFonts w:ascii="Calibri" w:hAnsi="Calibri" w:cs="Calibri"/>
                <w:b/>
              </w:rPr>
              <w:t>06</w:t>
            </w:r>
            <w:r w:rsidRPr="00B87FF0">
              <w:rPr>
                <w:rFonts w:ascii="Calibri" w:hAnsi="Calibri" w:cs="Calibri"/>
                <w:b/>
              </w:rPr>
              <w:t>/2024</w:t>
            </w:r>
          </w:p>
          <w:p w14:paraId="7EDF4E09" w14:textId="77777777" w:rsidR="00233E6C" w:rsidRPr="001350B8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1041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216ED3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7C19EF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7A2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832F6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9FD232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87967AF" w14:textId="77777777" w:rsidTr="00AB446B">
        <w:trPr>
          <w:trHeight w:val="620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AB90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E1DB219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A537D83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7F9D90A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0266ED0D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040E8C7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50811A5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27FCA96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2B099F2D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FB0323D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A8C3356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4A9D5D89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11A7CB6C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41F8EA3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C7ADFEA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00B05EF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7EBDB404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11E824B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99EBC62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3B301540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6B726030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  <w:p w14:paraId="5E4CD8A6" w14:textId="3EAC1A1B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OFICINA ASESORA JURÍDICA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E77BD1" w14:textId="77777777" w:rsidR="00350130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lang w:eastAsia="es-CO"/>
              </w:rPr>
              <w:lastRenderedPageBreak/>
              <w:t xml:space="preserve"> </w:t>
            </w:r>
            <w:r w:rsidRPr="00BE435B">
              <w:rPr>
                <w:rFonts w:eastAsia="Times New Roman" w:cs="Calibri"/>
                <w:b/>
                <w:lang w:eastAsia="es-CO"/>
              </w:rPr>
              <w:t xml:space="preserve"> </w:t>
            </w:r>
            <w:r>
              <w:rPr>
                <w:rFonts w:eastAsia="Times New Roman" w:cs="Calibri"/>
                <w:b/>
                <w:lang w:eastAsia="es-CO"/>
              </w:rPr>
              <w:t xml:space="preserve">    </w:t>
            </w:r>
          </w:p>
          <w:p w14:paraId="2B60A555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428759BC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1CD1E22E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0BBD14BE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52B5BA93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05739FD6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65E11115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2775F8F9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0720537F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0E7CEE0E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504F57B5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72CC1563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0D4D0E68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70DAB82F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48B94AC9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735E369F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5881E785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1129919F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3B3D4388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1FBD8097" w14:textId="77777777" w:rsidR="00350130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4B71EBCB" w14:textId="3B0A5654" w:rsidR="00233E6C" w:rsidRDefault="00350130" w:rsidP="00233E6C">
            <w:pPr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 xml:space="preserve">       </w:t>
            </w:r>
            <w:r w:rsidR="00233E6C">
              <w:rPr>
                <w:rFonts w:eastAsia="Times New Roman" w:cs="Calibri"/>
                <w:b/>
                <w:lang w:eastAsia="es-CO"/>
              </w:rPr>
              <w:t xml:space="preserve"> </w:t>
            </w:r>
            <w:r w:rsidR="00233E6C" w:rsidRPr="00BE435B">
              <w:rPr>
                <w:rFonts w:eastAsia="Times New Roman" w:cs="Calibri"/>
                <w:b/>
                <w:lang w:eastAsia="es-CO"/>
              </w:rPr>
              <w:t>25</w:t>
            </w:r>
            <w:r w:rsidR="0075444C">
              <w:rPr>
                <w:rFonts w:eastAsia="Times New Roman" w:cs="Calibri"/>
                <w:b/>
                <w:lang w:eastAsia="es-CO"/>
              </w:rPr>
              <w:t>6</w:t>
            </w:r>
          </w:p>
          <w:p w14:paraId="5B8613BE" w14:textId="41B058F5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25518F4A" w14:textId="44F2CD05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31B00911" w14:textId="49589942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66FC48C6" w14:textId="7780BEED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212972A0" w14:textId="4E1F2696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1C1826C1" w14:textId="659380EB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66C5AA29" w14:textId="481DCB39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3A0A2BDD" w14:textId="3341952D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7604BBA8" w14:textId="2EA013D8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4E260A07" w14:textId="245B901A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67B3FBF3" w14:textId="7ED5968E" w:rsidR="00233E6C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62FDBA66" w14:textId="77777777" w:rsidR="00233E6C" w:rsidRPr="00BE435B" w:rsidRDefault="00233E6C" w:rsidP="00233E6C">
            <w:pPr>
              <w:rPr>
                <w:rFonts w:eastAsia="Times New Roman" w:cs="Calibri"/>
                <w:b/>
                <w:lang w:eastAsia="es-CO"/>
              </w:rPr>
            </w:pPr>
          </w:p>
          <w:p w14:paraId="452036B7" w14:textId="5298D00A" w:rsidR="00233E6C" w:rsidRPr="00EB60BC" w:rsidRDefault="00233E6C" w:rsidP="00233E6C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DFDF39" w14:textId="36B8AE1E" w:rsidR="00233E6C" w:rsidRPr="00EF6C0E" w:rsidRDefault="00350130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lastRenderedPageBreak/>
              <w:t xml:space="preserve">  </w:t>
            </w:r>
            <w:r w:rsidR="00233E6C" w:rsidRPr="00EF6C0E">
              <w:rPr>
                <w:rFonts w:ascii="Calibri" w:hAnsi="Calibri" w:cs="Calibri"/>
                <w:b/>
              </w:rPr>
              <w:t>1-2024-7969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837841" w14:textId="50C3916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16/4/2024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A93AD8" w14:textId="79ADBD4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18/4/2024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D965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05D78E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7433327" w14:textId="777777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DB9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23CB1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80E5256" w14:textId="777777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39F3194" w14:textId="77777777" w:rsidTr="00AB446B">
        <w:trPr>
          <w:trHeight w:val="90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F16A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059807" w14:textId="306F7CB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A632AF" w14:textId="3DB7B49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1-2024-8084   1-2024-8989   1-2024-9538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F36439" w14:textId="3DBC5C1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16/4/2024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58DA43" w14:textId="7E25275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17/4/2024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99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E0E91D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FBA2A5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D5BB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B546D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3F6F19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D6FFAB9" w14:textId="77777777" w:rsidTr="00AB446B">
        <w:trPr>
          <w:trHeight w:val="551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1F2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527390" w14:textId="4010B14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2824F7" w14:textId="25345D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1-2024-8127   1-2024-8954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1F06C7" w14:textId="7B4AE31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17/4/2024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53BB43" w14:textId="02F69B1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18/4/2024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BDA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CAE70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743D14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27D9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lastRenderedPageBreak/>
              <w:t>0</w:t>
            </w:r>
          </w:p>
          <w:p w14:paraId="6F69AE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FC1809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0D6C462" w14:textId="77777777" w:rsidTr="00AB446B">
        <w:trPr>
          <w:trHeight w:val="559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2766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B63106" w14:textId="5B6CE19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83B5EF" w14:textId="7ED66DA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1-2024-8133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E743F3" w14:textId="2CE32A6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17/4/2024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26AEFA" w14:textId="21DE8BC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7D6B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4135D4D" w14:textId="6124694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5B5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5EF1A75" w14:textId="1CCC521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AF41851" w14:textId="77777777" w:rsidTr="00AB446B">
        <w:trPr>
          <w:trHeight w:val="553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5CD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FF2288" w14:textId="7B17CCB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DC9C5D" w14:textId="66A78E5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1-2024-8155     1-2024-9354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677745" w14:textId="2D387F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5789F3" w14:textId="6B7ABD7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B53F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554211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0A2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866C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EE3FA78" w14:textId="77777777" w:rsidTr="00AB446B">
        <w:trPr>
          <w:trHeight w:val="57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83F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B45878" w14:textId="5B15D81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B2E736" w14:textId="5FCC61D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1-2024-8195    1-2024-8330   1-2024-9082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5CC081" w14:textId="5DF91C1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52166B" w14:textId="38B8712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AF08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C32BC9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9DEA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79F62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7655A2E" w14:textId="77777777" w:rsidTr="00AB446B">
        <w:trPr>
          <w:trHeight w:val="55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02B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3D9877" w14:textId="70106A3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0F0EB5" w14:textId="64ED58C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1-2024-8183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B40ACD" w14:textId="188524B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0F142A" w14:textId="46DD6D6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0942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E858A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1497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143C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89DCDCE" w14:textId="77777777" w:rsidTr="00AB446B">
        <w:trPr>
          <w:trHeight w:val="548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14AB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DC0435" w14:textId="40C8654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9A21CD" w14:textId="49DB731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1-2024-8261   1-2024-8988      1-2024-9008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0F5FF6" w14:textId="39EDC70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E11378" w14:textId="71FA5FC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BCF7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B4B7C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1F5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CFB880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C656F8A" w14:textId="77777777" w:rsidTr="00AB446B">
        <w:trPr>
          <w:trHeight w:val="557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437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111AC1" w14:textId="62E11FF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3C0E85" w14:textId="1C2D1BB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1-2024-8265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05C4D5" w14:textId="59344EC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CEF8E" w14:textId="46BE178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35E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A5EDBB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86F8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41F35F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320468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C6D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FC16EB" w14:textId="719521A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080ACA" w14:textId="5D124C5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1-2024-8313    1-2024-8496    1-2024-8679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92C3EC" w14:textId="3036AA3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72F4BA" w14:textId="3C2C7A5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AB7B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233BB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72AD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B5D10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0D4415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55A3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B385E4" w14:textId="0138B6F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3B4217" w14:textId="77777777" w:rsidR="00350130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1-2024-8317  </w:t>
            </w:r>
          </w:p>
          <w:p w14:paraId="14F67B74" w14:textId="77777777" w:rsidR="00350130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1-2024-8400  </w:t>
            </w:r>
          </w:p>
          <w:p w14:paraId="2A244A5B" w14:textId="4C63350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454652" w14:textId="2365D50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A799A4" w14:textId="14AADD9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2825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9BE31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0464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07703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2BDD6C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A688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E84A3F" w14:textId="77D1187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754454" w14:textId="1FD3499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CB24A7" w14:textId="390D8A4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4A0838" w14:textId="577ED9E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62FB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029EF0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0A8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3C409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B99714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4596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47B2B6" w14:textId="2BA3B60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9FA577" w14:textId="69F64C0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9BACA8" w14:textId="1AFD550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3B8E7B" w14:textId="03B40B3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22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4D602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962B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1300E1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6AE233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AAFD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58B427" w14:textId="428A8C5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042F55" w14:textId="6AE48F7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1-2024-8329      1-2024-9274   1-2024-9402   1-2024-9617    1-2024-10158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98B0AF" w14:textId="372BE0B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BF1D7E" w14:textId="2958E90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D6AD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CDB1E2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96C5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D216F0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F061A1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82A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C2E994" w14:textId="5837047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87B35A" w14:textId="23082CA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1-2024-8324    1-2024-8389     1-2024-8610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F83C57" w14:textId="3B0BD40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2FBBBC" w14:textId="4FD2C1A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E071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41E4E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2F41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7F64D7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3A29CF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3614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57F633" w14:textId="51B2B2F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8CE3B5" w14:textId="3C16EF4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1-2024-8356    1-2024-8427    1-2024-9111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8726" w14:textId="505319D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3581F7" w14:textId="1F12C7F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BF8E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EC7AD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916E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D507B9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E89D93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5C8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C8BF58" w14:textId="4F88FCA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615DD2" w14:textId="73684D8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1-2024-8381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592CBC" w14:textId="6637B86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161445" w14:textId="02A955A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16D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146B2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D91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B600A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D07F65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09C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63BA23" w14:textId="5552939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895F4" w14:textId="668357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1-2024-8417    1-2024-9289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D5ED2" w14:textId="643FB65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B8C6F" w14:textId="7B421AB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887E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007642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33B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9A003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75DF33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E4D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92CA07" w14:textId="5BF44B9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5D3CEB" w14:textId="12AC441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1-2024-8425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F6DD10" w14:textId="04A573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8B728C" w14:textId="5A4D9EE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F9F3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BB6467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779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ABB1D4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8113B2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A1E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1BD5FD" w14:textId="46059E6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ED4364" w14:textId="0C05585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1-2024-8495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3F5688" w14:textId="3732D1B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E754FC" w14:textId="33A4294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3ED6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5B3F62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7B9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3F70F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B6EAFF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B01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BC3C12" w14:textId="6099A8A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598231" w14:textId="46F6F4E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1-2024-8536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E44AD2" w14:textId="2517773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173CE5" w14:textId="1044AA7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F9E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D87F88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6A1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563CF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DA7293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192D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4A079D" w14:textId="01E72DF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12C18A" w14:textId="596E421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1-2024-8626    1-2024-9871   1-2024-9874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97AB1E" w14:textId="12BD0C0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8C6B87" w14:textId="798296A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81B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05D46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249E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CB2AD1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1AA3F0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F9E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B1E12C" w14:textId="1CDA16E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183A4A" w14:textId="4897F89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1-2024-8570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80F28A" w14:textId="55F788B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E560D0" w14:textId="1445FC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09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BFECB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73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EA25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43589E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E27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3D7AF3" w14:textId="75AE213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A29630" w14:textId="3EA52F8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68AE72" w14:textId="729296B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F8FA66" w14:textId="7CAD748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5CFC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CAACA4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0B9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1E307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FDACD1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A8B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0FAFB2" w14:textId="343C544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D42364" w14:textId="0088FA0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5EAA77" w14:textId="26EB019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BE69BA" w14:textId="20A9D3F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56D6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2EADDE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3DB0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4F14B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1F29F8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6A6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CFFD94" w14:textId="09791A6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3FF7CD" w14:textId="39BBA15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1-2024-8614    1-2024-9425     1-2024-9630     1-2024-10043 1-2024-10118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122F90" w14:textId="625534B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B79B13" w14:textId="79D5355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6224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C51A1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31B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586DD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D4605E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E863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CF97BC" w14:textId="05F6C4A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FD0A80" w14:textId="6D2783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1-2024-8615     1-2024-9712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888612" w14:textId="1C5DED2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8C5BE0" w14:textId="5A601BB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5581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1AD534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A5A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15FA4E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88EB84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AD3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CBCA30" w14:textId="66E1F47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1862C9" w14:textId="72A4E7B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92A092" w14:textId="6720E9D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26DBEE" w14:textId="74B6B7F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F95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ACFF99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6D8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A74F0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F6B0F2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1AC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ACC545" w14:textId="056D020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18A97B" w14:textId="72B041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2A9D1C" w14:textId="2E638D9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DA3BAC" w14:textId="3C3CB87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C2BD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23023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9ED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BBF92B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F049F9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22CB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EB6C28" w14:textId="41F39D3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A13365" w14:textId="13AADDF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1-2024-8624     1-2024-9486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3D5CB7" w14:textId="6C0E589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ACD11" w14:textId="7D69576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BF7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139F74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3509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7D0C43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62806A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357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A905BA" w14:textId="39E3E6B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4D6ED6" w14:textId="67FF546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A1DF69" w14:textId="54B10FC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04868D" w14:textId="27B7E16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729F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4AAAD0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1A74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2BCF5A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0EB477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A3A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FA7253" w14:textId="7716746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008B27" w14:textId="122CA71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E74F6D" w14:textId="02C0DB4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DF0DE5" w14:textId="3BA86FE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BDB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24E9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B8B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1BCF4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4B011F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3E1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FB1794" w14:textId="337CC50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46214" w14:textId="6B57D5C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F386E2" w14:textId="02BDD18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8A8257" w14:textId="471BECD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C1C8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8B70F5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E73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1D5086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0AC377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F8B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CE0D66" w14:textId="549E575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E4CD22" w14:textId="528703D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1-2024-8662    1-2024-8844 </w:t>
            </w:r>
            <w:r w:rsidR="0075444C" w:rsidRPr="00EF6C0E">
              <w:rPr>
                <w:rFonts w:ascii="Calibri" w:hAnsi="Calibri" w:cs="Calibri"/>
                <w:b/>
              </w:rPr>
              <w:t xml:space="preserve"> </w:t>
            </w:r>
            <w:r w:rsidRPr="00EF6C0E">
              <w:rPr>
                <w:rFonts w:ascii="Calibri" w:hAnsi="Calibri" w:cs="Calibri"/>
                <w:b/>
              </w:rPr>
              <w:t xml:space="preserve"> 1-2024-9711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9E6B58" w14:textId="48185BF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88C838" w14:textId="698C68C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7B1F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075B72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465C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EFF3BF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16EF94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7B32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01D057" w14:textId="598A2D6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A27146" w14:textId="653E7FD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E051D6" w14:textId="7FA85DD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B05C8E" w14:textId="792477B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1F4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5DB76F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2ED8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F6F071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E7A75D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29E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1D3CFC" w14:textId="24FC9F1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B986FC" w14:textId="69CE579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7C398E" w14:textId="0C7B49D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B8C56A" w14:textId="70CB7E7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F257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D7A629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E175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B267C4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350CBE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FFA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E80416" w14:textId="0A70D51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F1860C" w14:textId="23F0054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1-2024-8692     1-2024-9478   1-</w:t>
            </w:r>
            <w:r w:rsidRPr="00EF6C0E">
              <w:rPr>
                <w:rFonts w:ascii="Calibri" w:hAnsi="Calibri" w:cs="Calibri"/>
                <w:b/>
              </w:rPr>
              <w:lastRenderedPageBreak/>
              <w:t>2024-9759    1-2024-9799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B07431" w14:textId="13F0642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lastRenderedPageBreak/>
              <w:t>25/4/2024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662FB" w14:textId="083F3C2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1F9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EFEF3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DE42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CB97F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CA3946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F54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90332F" w14:textId="25AB4D4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0840C1" w14:textId="4D1ACD6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A90C2B" w14:textId="60B3441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44C895" w14:textId="5848F23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612D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DCFB27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DB32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3FDDA1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58FEB9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A95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4A0143" w14:textId="37C0CE6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1F4A05" w14:textId="4A3BA8F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67841F" w14:textId="1BCDFAD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447F16" w14:textId="481CD37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F937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CCC69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A5A4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8F54CC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E55BD8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37E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20B6F1" w14:textId="7AB9FF1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171877" w14:textId="21C0A1F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1-2024-8739      1-2024-9808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1249B2" w14:textId="14A7B0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A221E8" w14:textId="001B34A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72C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4FB9F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DB7A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4103F3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29E37B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0AEC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4DEEDF" w14:textId="4C7BAA0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D1AE0A" w14:textId="682DF32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0E84FC" w14:textId="5FBB806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1078BB" w14:textId="373A6CC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B2B1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F49F2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16F8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88BB4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D29C1F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770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A195A3" w14:textId="3F36FA3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F68F78" w14:textId="3A31D91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EAAECF" w14:textId="6EA6DAB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410839" w14:textId="122204F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00A7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BE568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D9C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AE3B88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6F1B70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40FA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D96677" w14:textId="3B297C0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3CB32E" w14:textId="3164F40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B2BE48" w14:textId="619B9F3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3AB070" w14:textId="2A39204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829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48FA2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3262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54DDB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A37419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70A9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2F1409" w14:textId="4188CC6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205F6E" w14:textId="4FBF3AC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F9E7B7" w14:textId="7D81DCE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3B1F69" w14:textId="7A057CE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BF71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130E75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230E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C28F47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04428E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E95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F0AF7B" w14:textId="381732F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88EBB6" w14:textId="315B9E9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1-2024-8814    1-2024-9612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C7596A" w14:textId="223408A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BE2F79" w14:textId="413C882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CCB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92FECA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C1DD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E95B4C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90E75D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2092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84D6FC" w14:textId="6D09E3A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384A87" w14:textId="0B4EA4D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1-2024-8629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8FF3BC" w14:textId="1B2DA4D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865335" w14:textId="411A8CB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6B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532DEE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C393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B9E758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DF628B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41E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09119D" w14:textId="2F6F359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F56D95" w14:textId="229EB65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1-2024-8796     1-2024-8797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79B3C9" w14:textId="3E684FC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F30AE0" w14:textId="42C945F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ADDF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AF4F9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1824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317AA8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1CBD3C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608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78CEED" w14:textId="5866C2A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A71B70" w14:textId="591F5D4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1-2024-8832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D45A26" w14:textId="1E26FB7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934211" w14:textId="588A2EE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EBC5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5A4CF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B854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E482BF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34628E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8A82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A89E3C" w14:textId="79459B3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CB6679" w14:textId="773D83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1-2024-8883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270167" w14:textId="4C67989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6DB745" w14:textId="3D56A39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4FF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1C864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599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158B5E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16E79C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C915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80B756" w14:textId="7E60691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06141D" w14:textId="6459AC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1-2024-8939    1-2024-10095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3E8D60" w14:textId="4B618B6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C28AFF" w14:textId="782E3BD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5BC5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35B1A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759C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9118D8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0EE8AB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5BF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E297A1" w14:textId="785F9A6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DFE775" w14:textId="2DA3CCE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1-2024-8975   1-2024-10105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BF69F8" w14:textId="7EED7EE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510950" w14:textId="782A33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3B6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DF211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4534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E0495A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9A0FF0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DD1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6E13BF" w14:textId="06B3FD8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F87668" w14:textId="24F8007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E33C76" w14:textId="1630FE1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935C0C" w14:textId="7090E00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BB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63F28C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A5E1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0B394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C009F7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BBA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21E968" w14:textId="4212B54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03ED0F" w14:textId="105C049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A3C18" w14:textId="157E55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D0459A" w14:textId="2A9B1D7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813A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00AF97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61D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111FE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EB1873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FF2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D57499" w14:textId="62C25C2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E6E2BA" w14:textId="7530C6A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1-2024-9078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4EEE8" w14:textId="489D143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30/4/2024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9E2580" w14:textId="4D1D621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E1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5119CE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26C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FBE32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FE9CA7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629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9FBFF" w14:textId="555751A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85531C" w14:textId="59746D9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1-2024-9081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D21B1C" w14:textId="25474E0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66D504" w14:textId="3B888C7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8D3B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906DE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EFB4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783A1F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4C21A6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03A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800244" w14:textId="11E4B16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E3CF2F" w14:textId="730BE98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1-2024-9083     1-2024-9112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9007CE" w14:textId="14B2BDD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88397C" w14:textId="2829D77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9DC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91227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95BE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873279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68C6F3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BBFC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781CE3" w14:textId="0D75F98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F91F23" w14:textId="03DF81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1-2024-9160     1-2024-9161   1-2024-9504   1-2024-10053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2C400E" w14:textId="193DD3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A237B9" w14:textId="73F55DE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33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4077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874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34FAF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018712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14C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91E06D" w14:textId="01F1C23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5B9B6C" w14:textId="169A0B3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1-2024-9212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6678AA" w14:textId="4017F60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300A78" w14:textId="72476BA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E7E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50E68F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871F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DDE7F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8AF610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D1A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F1B2D" w14:textId="32B3ED6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279C6" w14:textId="0096BB0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964E1C" w14:textId="16CF7BD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3F7652" w14:textId="30CD95B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9ADD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1AAF2B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A3B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62E48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73123A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AB36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30FFB5" w14:textId="3BA852B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CEB0AD" w14:textId="3BBDDA8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1-2024-9308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5CA24E" w14:textId="09F0164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CB72C9" w14:textId="5A9261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A729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1FF6AF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A50D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EB6D5B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40DA9E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60B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B42CA9" w14:textId="4379A7A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221861" w14:textId="6CD271D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1-2024-9310     1-2024-10161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0E0892" w14:textId="4F5875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6B9FE2" w14:textId="0FA39A8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CF17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0E168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96C6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27600E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966238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B28A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92870B" w14:textId="2D21402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53BA0A" w14:textId="3F77197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1-2024-9363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14F403" w14:textId="49D6436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E203E3" w14:textId="3BE5B72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82E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BBEB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730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43141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26A0D0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9B5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AE8AC" w14:textId="6FA60DF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CCD691" w14:textId="4DA4A7B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1-2024-7218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50487A" w14:textId="3A33D5D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F934F5" w14:textId="719FF5C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B0F9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A715D2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1E44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A0FFD0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BF3617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243B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6DC271" w14:textId="5073F1F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C92A8A" w14:textId="4E1ECE2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1-2024-9446     1-2024-9738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71C089" w14:textId="46FD668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F3F76D" w14:textId="025369B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E67A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E67D82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A79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0DC3B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E59ED4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DE5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307E1A" w14:textId="0B15593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627985" w14:textId="406866C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1-2024-9470     1-2024-9713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DCC77E" w14:textId="71AA333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DE275C" w14:textId="297B2F4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076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398AE3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FFA8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35F695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379AB2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842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099677" w14:textId="4D0D0C7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DE4114" w14:textId="5D4B22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1-2024-9485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735AAF" w14:textId="278129D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AAAD2" w14:textId="212F904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CCA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627EA1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2B0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4C703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14692A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6A67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4E0EA2" w14:textId="08A5125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94350B" w14:textId="5F55672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1-2024-9488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C3B8D1" w14:textId="1DC08D3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961140" w14:textId="7EF7059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E89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920B09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4A7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623AA3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51330E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7FE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B90D19" w14:textId="3FBE7CC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3850CC" w14:textId="3347260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1-2024-9517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807E58" w14:textId="7D85376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7BE6D0" w14:textId="7AABF4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48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E52822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E33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E5885D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C728DA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785F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EB97EB" w14:textId="09C50BC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2FF2E1" w14:textId="1D3CCF1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1-2024-9553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8579C7" w14:textId="7D02E93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9DB18B" w14:textId="73B8F0C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95E2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0B0EAB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CDAB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E28C0A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F73C7F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D2C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EF9224" w14:textId="67626B7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C644B8" w14:textId="56C6838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1-2024-9556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47384A" w14:textId="76A38C4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4722A8" w14:textId="7B48A16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0CB8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A09749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C957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CA1AD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2E85D5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911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2C0035" w14:textId="45C1DD0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10D295" w14:textId="151B660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1-2024-9557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6B9C75" w14:textId="42D85B7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5E17EF" w14:textId="013A8D4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EE2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3C9071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9F42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221B9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F16C34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FBA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2FD164" w14:textId="3949D1E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80CB1D" w14:textId="3523BBD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1-2024-9614      1-2024-9974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FCCCA9" w14:textId="701FACE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4440EB" w14:textId="0A38114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7C9E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7B42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90E3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BF6F1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9276B1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DDAB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CCCEF0" w14:textId="60065BC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2B9DF5" w14:textId="5EC3BEB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1-2024-9658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57B8DD" w14:textId="26D7299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5BCFAD" w14:textId="2764057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40EE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D3AEE1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9E8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8CC1A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19BC5D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EC7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D3FB16" w14:textId="6EFB47A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542AA6" w14:textId="12BC9F3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1-2024-9700     1-2024-10052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F4E9DC" w14:textId="08FAF93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BC88AC" w14:textId="1F3861E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B002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BD3E99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2BB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BB59ED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0F3345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CA1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0F922C" w14:textId="38F9405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677648" w14:textId="1C5788C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3168E5" w14:textId="4C6F619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91F0A2" w14:textId="67FED5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7D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5C94FB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65EA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0409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2F0C35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E44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E1E04B" w14:textId="4D252B2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669AC9" w14:textId="015A0C0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1-2024-9773     1-2024-11641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4D0B00" w14:textId="32345F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ABF41C" w14:textId="1E3B106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A94C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BC0D2C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254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F62F8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D73747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3CBA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27E191" w14:textId="25F48AA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0537BE" w14:textId="5031466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1-2024-9821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38331D" w14:textId="3D6DD8A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10/5/2024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0DB721" w14:textId="3A1D445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3216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8372D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4BD1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D690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2ED09B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E8F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C08586" w14:textId="3178C1B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CF37F3" w14:textId="5437C05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1-2024-9822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A2500E" w14:textId="6B23909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10/5/2024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E5D659" w14:textId="4E6E0FA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5F07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F5CBCB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612E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3C0B50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19962A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B3C6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6808DD" w14:textId="00ACBCD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28E5E4" w14:textId="3CBF8D6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085357" w14:textId="7EB39EF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1FFA8" w14:textId="4BE5A87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F879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8699BB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2D3F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875A2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0B7EE2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8EA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91B604" w14:textId="7DD617E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009723" w14:textId="04170AB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1-2024-9888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B2F1D5" w14:textId="1280114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F4433B" w14:textId="5623923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9EE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2C419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C29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821B8B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29D95B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7B49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18ED90" w14:textId="19605D9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5E70D2" w14:textId="5B74C00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1-2024-9964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1B1B60" w14:textId="260BB6E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F63213" w14:textId="2A74F7C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F809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EBFA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60C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06A2B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7DE859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10C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3FA1ED" w14:textId="20F3AA0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33DAEF" w14:textId="3371652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1-2024-9968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62FADD" w14:textId="58D006B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3EA376" w14:textId="3F9EEB3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58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E11C20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C27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A4D70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093825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186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8DB8E9" w14:textId="3ECF64A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B75AB" w14:textId="77FD33D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1-2024-9973      1-2024-9975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DE15B5" w14:textId="4BD5623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F3B2DE" w14:textId="5426A17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A64F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521E0F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0717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C12AC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8F8C3E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C203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6CCB4D" w14:textId="3556244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C02357" w14:textId="1502031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1-2024-9991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187655" w14:textId="1E28673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80576C" w14:textId="0F0B9B3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E716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9A69B1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1175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984E1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FF3C6C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0AFA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DEF2EE" w14:textId="44BA930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1A71D3" w14:textId="1BB9C1B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8D6B91" w14:textId="5D65309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647130" w14:textId="0E05719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604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65744A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8C8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CF0E0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829451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D0EE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D20C51" w14:textId="44A8631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2F22B8" w14:textId="2F10CD5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53B587" w14:textId="7C871AB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67B6DC" w14:textId="6619134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650A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2DF065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07A8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102169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2B3A7F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8F7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CABBF7" w14:textId="0AED5AF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99CB60" w14:textId="506CD66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1BE7C8" w14:textId="41F569C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97CF8E" w14:textId="7EE8F0D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8289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20243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9E32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BE9C83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2376A5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DC6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9983E8" w14:textId="4EC8979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661FC4" w14:textId="71D036D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DD7CCB" w14:textId="2F26165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094260" w14:textId="633382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C0EE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144336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5B06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07561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50460E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7C4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C396DE" w14:textId="006D5DF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7F978B" w14:textId="5204D22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E5819E" w14:textId="3958A38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AA673C" w14:textId="1885BB4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D47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B4744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C922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821D56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A1D41A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564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2801BC" w14:textId="7EBAB73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D76888" w14:textId="660FAA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D1FE13" w14:textId="5328820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0D027B" w14:textId="5411C3C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B2D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62511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DBA3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2BE5D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BF98C3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31C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1BBED1" w14:textId="5C13240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7426C0" w14:textId="10A3EFA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1-2024-10115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FF70E3" w14:textId="006632B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9A85D7" w14:textId="6BB5310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0DA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0D469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BA8C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D5B207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59BAE1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4CDC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D652A8" w14:textId="6558FEC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2DE64C" w14:textId="700B346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1-2024-10150 1-2024-10127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E8E7C5" w14:textId="57D833B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105B91" w14:textId="1C44834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7478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C958BD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6F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022797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9DF32E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8D1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3F1F40" w14:textId="2232C58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9E96F1" w14:textId="05DCA04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1-2024-10187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1185D7" w14:textId="519CBC1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4842A6" w14:textId="04E80A6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AB48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431C75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B8F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4B8A0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F564E9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DC3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5AA25E" w14:textId="10D180F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13CF4F" w14:textId="6FB85CF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04D767" w14:textId="09FCF76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C84BC1" w14:textId="48AB184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DDB5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A0F13F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4A55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F7CBC7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E2EB90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9CF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C0A7A6" w14:textId="504DA6A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EC49F3" w14:textId="632214F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DD9D0E" w14:textId="7B41219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DF219E" w14:textId="0CB35DB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7196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A1963D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72DE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B1921B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3EA086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C213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126017" w14:textId="4DFE1D9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FD45E6" w14:textId="488DADD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1-2024-10235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6F3F7B" w14:textId="4B93B40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E30AA1" w14:textId="7C6EAF1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8157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F1B9E2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B377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18E1C8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400529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1B76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F4DB28" w14:textId="28C319E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885BFA" w14:textId="50213B0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3D8CD8" w14:textId="6C83FA6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50FA3B" w14:textId="1E2AAC6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B988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49C996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7A47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6B4DFF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FCCFCB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E7C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04D2B2" w14:textId="5FC5952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13FE35" w14:textId="1E08E3E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0C27B8" w14:textId="11E9AF5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5CB056" w14:textId="4CF7E6E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D94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1E59BB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A4E8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92EE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8118E2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55F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D6E23D" w14:textId="39F7B1A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B1FB28" w14:textId="76692FD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FCDB76" w14:textId="0A48F8C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7C24F8" w14:textId="2C7C93C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2890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CA3158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0779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7E01A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33B7E8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A44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8884B2" w14:textId="6E679EF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5758C9" w14:textId="088CDA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F5F2BB" w14:textId="371B7B7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6DD65D" w14:textId="345BEDD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79FD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DC56CE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C9EE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EEA4F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EC9AC5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095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DD1198" w14:textId="1849A21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F8B687" w14:textId="653412C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1-2024-9307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7F4FBC" w14:textId="3BAA1AA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2287FC" w14:textId="07CCC1D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DD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EC79A3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828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A74681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70A808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871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7C05AD" w14:textId="5BDC806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F2778C" w14:textId="57D1941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1-2024-10292 1-2024-10293 1-2024-10342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E0E417" w14:textId="5D2E734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9B22F8" w14:textId="5A0A230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C6C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59962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5C9B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853846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7A4CE3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046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436D1E" w14:textId="3537022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DCF1E" w14:textId="3E00B58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1-2024-10338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FAD15" w14:textId="4A83742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5FC9C9" w14:textId="300B294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829E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FCCDE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542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18508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0121A2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76C5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544DE7" w14:textId="1A59787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3D59E7" w14:textId="199DA07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AEDB98" w14:textId="6025AAC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2B268C" w14:textId="2016218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4BF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72718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09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17AD38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732B2E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BC1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19513C" w14:textId="75703EB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4E624F" w14:textId="6CCF5DD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1-2024-9574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1E3FAC" w14:textId="7280EFF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D948F" w14:textId="5783503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0941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B8FB1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D57B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8512E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DC10F4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7494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92E316" w14:textId="6E2283C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1EA91E" w14:textId="37B5F5D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1-2024-10399    1-2024-10421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4AD3D7" w14:textId="65CA9BA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ADC756" w14:textId="28C1448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B1E5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8C4D4C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6AF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222D7E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732613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311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01314" w14:textId="3D26B4B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58D589" w14:textId="50CBAAD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1-2024-10453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04B87E" w14:textId="36EC20A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269DCE" w14:textId="1BADCDC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BB3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80AE1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8B74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A49D4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0BCF35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670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8374B4" w14:textId="10EFFD0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20F774" w14:textId="3180E23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1-2024-10460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C203B8" w14:textId="3AB1E44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576DE" w14:textId="558ED9E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B0F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47E185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B83C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7968F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CF7245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05D8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A190F6" w14:textId="61CB4EA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4303B0" w14:textId="08F541C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1-2024-10464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F13402" w14:textId="796DC24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64E59F" w14:textId="02C3DB7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AA6F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ECA0E1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CE9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88BF9B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632005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EF0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4B093" w14:textId="4F96788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46ABA1" w14:textId="500972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1-2024-10469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330A1E" w14:textId="0873795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17F771" w14:textId="5103F0E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384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7C7C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79E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7AEC1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9374DB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509C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946218" w14:textId="5A9B7F0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840DE7" w14:textId="1970E52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16594B" w14:textId="49A9CFE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6C6E2F" w14:textId="129A4D5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BDEA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CCBD6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A41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2DF3D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50759B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CF4F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3F7ED3" w14:textId="1A66210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15A97" w14:textId="55286FE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2D28F3" w14:textId="3C1E5BC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88C0CE" w14:textId="73B4A5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C43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359601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65E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C880F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289C25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9BC3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8651B0" w14:textId="5B0D63A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F8A043" w14:textId="021CD88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28DD38" w14:textId="7DCC6EC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BB6DA1" w14:textId="26C3C2D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F1D1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69B3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AB2B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25570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80C6FE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2B45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FC604A" w14:textId="2BB3F4C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06E10E" w14:textId="517EB04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F4BEAF" w14:textId="5C7FD33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442F4B" w14:textId="2ED6050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6463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D7237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1310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7796B0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B5FE5D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6BE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EF4FF8" w14:textId="31C22F3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DBB416" w14:textId="55DD98E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988569" w14:textId="0186330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42E9AF" w14:textId="1460AD7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2D37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10B9E9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6D0E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5CED8C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982031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8FB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9644EF" w14:textId="019B12C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DF5C6A" w14:textId="59957CD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E9354E" w14:textId="5EB6647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22/5/2024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AEF9A1" w14:textId="163987E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9DF0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AB7EE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DDB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30A04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C39019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326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43FB08" w14:textId="352CFB9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02124F" w14:textId="41F5A02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1-2024-10685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854793" w14:textId="384FA7A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17BB4E" w14:textId="62DE65C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E3E1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2795E3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08F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1FB39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CD0185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F87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327A9A" w14:textId="19BBD34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961959" w14:textId="0B209C8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1-2024-10585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574D08" w14:textId="2C54AB5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32F111" w14:textId="473F132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23/5/2024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3B53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C56E5C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B79D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CB8E9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0D9506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3A6C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6268A7" w14:textId="55A420F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559D44" w14:textId="1392446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7F284C" w14:textId="332672E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23/5/2024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39C959" w14:textId="6513441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CE5F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DEE17B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E566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210FD7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064C3C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730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055692" w14:textId="3135760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D6F641" w14:textId="1B838B2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1-2024-10124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B205F0" w14:textId="4248508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9A9870" w14:textId="6B46E03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10/7/2024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682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CD6C8C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810E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E0FD5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034D0F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7B82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21A576" w14:textId="6AFD3C0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D5774E" w14:textId="2F62732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1-2024-10731 1-2024-12181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4EEA90" w14:textId="41F3637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8980A3" w14:textId="313C14D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11/7/2024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D422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18BD6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F18D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26667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24061D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1A4B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58EC88" w14:textId="0FF420A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6CE09" w14:textId="733A956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1-2024-10747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CB04B0" w14:textId="11B38CE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7FC77A" w14:textId="3031F32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9186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C1470C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9B3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36895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3B2E38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56F3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B82DC2" w14:textId="239546F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C02C71" w14:textId="1A2D57A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1-2024-10750 1-2024-11970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75B109" w14:textId="6CEA27E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1572C7" w14:textId="6E0ADD9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BD97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EE0DAD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21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3392E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7D1E41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A60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7E2EC4" w14:textId="30D0303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D4CEF9" w14:textId="211589B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1-2024-10755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150204" w14:textId="7D900BB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FB524E" w14:textId="1A1D770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D3F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99168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9A37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A53B19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35C712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95E7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1ACA89" w14:textId="3DD6C0E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D8BD8B" w14:textId="1FC1870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EC33D2" w14:textId="632135F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8CCD37" w14:textId="0C1F5B0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178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A98D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03CE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E9BA02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D99A2B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D5B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AC7A5C" w14:textId="72B3B26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DF140E" w14:textId="70A8C0E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1147DD" w14:textId="2A4640F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FE968C" w14:textId="6437181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E5AC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AE2213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DD9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02244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79772C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4AB0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216C14" w14:textId="72D06B7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3C1ADF" w14:textId="2DC95C7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1-2024-10822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DFD485" w14:textId="659BC6F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E8E7A7" w14:textId="242C790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23AE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0BDCB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A3B6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2202E2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EF8209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BD3C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9840B2" w14:textId="40B6AD4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F6F0D7" w14:textId="581D58F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822B77" w14:textId="11AF264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CA5962" w14:textId="075BA05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4F06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AD3E6B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468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E4598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6E6B5C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523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8BCA6A" w14:textId="3B229E4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E10937" w14:textId="203AF70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2B7279" w14:textId="0A190E6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D37096" w14:textId="7E4B7DD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7C84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59302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BD8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3C6A64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75F617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A36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00A565" w14:textId="3A1E5AE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D5CF6A" w14:textId="6CDF398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82C011" w14:textId="5817F6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0F381C" w14:textId="2A465A3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4553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E86A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5CE6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D378E6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FB6F98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97E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6E77AA" w14:textId="39919B8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F1A84D" w14:textId="30A4F60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D248E5" w14:textId="5F4A611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435880" w14:textId="437B498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C6B2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A7022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7D5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709D82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A99E2D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BA3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45A775" w14:textId="2208FE9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35D932" w14:textId="369F981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DA14A8" w14:textId="599A36B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572971" w14:textId="0C32F3B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D50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2DDBC6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A5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F910C8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4F961B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54F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8BC79F" w14:textId="4E1C7BB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75FF91" w14:textId="69FD8B3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1-2024-10895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DA5197" w14:textId="52D3D62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78E79E" w14:textId="23CB2C0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8044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C5A897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86D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85877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36DA13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A78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533A17" w14:textId="35C2FB8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E85FD9" w14:textId="0A45CD9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1-2024-10913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1B2FE" w14:textId="68E082A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2C85BB" w14:textId="080112B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1C96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13070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80BB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A01D5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1A595A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F5E8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A31D1" w14:textId="1438B1B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05F16D" w14:textId="73A7525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1-2024-10941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0B958C" w14:textId="2ACDC27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75097B" w14:textId="32A9C92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67E9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F9838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249A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38D0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8374B0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44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31DF06" w14:textId="5E07092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459F81" w14:textId="5C1DA1F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1-2024-10972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04E5CB" w14:textId="2AD13C1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F04CA0" w14:textId="37FAAA8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88B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FB872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011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210C3E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19ABD2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3A6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97F429" w14:textId="4EF8170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7E769A" w14:textId="0F77E63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1-2024-10984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98C424" w14:textId="427F894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A97CE2" w14:textId="31C3744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9A2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528C1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067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7A149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0D3AF8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91A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7AAF1F" w14:textId="1E98684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9D05BE" w14:textId="475BB01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1-2024-10985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1F675" w14:textId="5AC37D1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27/5/2024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88B554" w14:textId="18A2AC5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9FA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5A134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2B4A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46DBC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12BD38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1134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4E3B3A" w14:textId="57E4FB2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430598" w14:textId="2333EC0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1-2024-11016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3A9D25" w14:textId="152E14F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AB50E9" w14:textId="23E795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A56F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04BC4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747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5BF26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217C89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E953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8F6181" w14:textId="0683EA1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9C7BBD" w14:textId="16F9C39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1-2024-11030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3CE64" w14:textId="1A7C3DF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5185CD" w14:textId="2B630B9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836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387018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38C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D51B1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471A47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6DE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1C1CCA" w14:textId="0DB7ABC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89593B" w14:textId="4BDC9A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1-2024-11095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312332" w14:textId="7C33737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200B41" w14:textId="5CE1D03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CBD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D5CB18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4DE6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812632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2B59FA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FE51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C3839D" w14:textId="5A44BE3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CC7A0" w14:textId="5D5CE53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1-2024-11102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A2F155" w14:textId="5293A2B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112A2A" w14:textId="04D592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4548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8B506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BB3D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09802F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05D566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D9A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DFA04E" w14:textId="1A42192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15927F" w14:textId="27B185B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1-2024-11145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A1FAE3" w14:textId="3B3156F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22ADE7" w14:textId="6EE2A98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FB9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676762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158F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99F53C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504C16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7888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CC786E" w14:textId="74CC9AFA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34FD4F" w14:textId="0ADED36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1-2024-11149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E6A860" w14:textId="0A25350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D63B33" w14:textId="5070471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E910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EA9E29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EA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666137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47BD587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D313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D6C54F" w14:textId="68625B8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5C1A81" w14:textId="4D6DCA9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1-2024-11159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71972F" w14:textId="2CC0C0C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1DB7C" w14:textId="79B0F02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88C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0E161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4CE1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C7235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CA7D76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8E4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4F469E" w14:textId="205E743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54CDAD" w14:textId="793160E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1-2024-11162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633B1E" w14:textId="59289CC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DFBC81" w14:textId="0613497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62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24F42B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95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5BFDDA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82E655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75C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F8854A" w14:textId="629CDC2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E64B6" w14:textId="608AC6F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1-2024-11169   1-2024-9036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0A8BA2" w14:textId="10B00C2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29/5/2024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9BA6CF" w14:textId="4CCE4AD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456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5B2E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5E7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1AE77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422E81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1D14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F59BFA" w14:textId="36B5FE1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6DBF34" w14:textId="5CB8814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1-2024-11192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4D11A0" w14:textId="2292001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A9D189" w14:textId="561A91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72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FD847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F66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32D5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FCB7B3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5E0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E90336" w14:textId="7EE2586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2D06F6" w14:textId="10BC50E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70C4C3" w14:textId="497FA93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394BEC" w14:textId="418B3AA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72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22289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CA18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20E75D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A27D0B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1E89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84778B" w14:textId="4C6563C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EADA0D" w14:textId="254F5A4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1-2024-11292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BBF44D" w14:textId="18E6D95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97DDB4" w14:textId="6B2BF5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D9E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52110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6864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092C8A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5C2601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E922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B90F26" w14:textId="68B1510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86F4C1" w14:textId="69D4C5A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1-2024-11299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6862AF" w14:textId="6B47833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9EB3DC" w14:textId="318172F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9EA4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E66C20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E284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2F89B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1821A8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DE1F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02D217" w14:textId="757DAEC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42A4E1" w14:textId="4DA15B1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1-2024-11302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BC3490" w14:textId="7BCA565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3956A6" w14:textId="1C5E332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CB8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BDEC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74F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516A9F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B1CA5E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8BA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3B5592" w14:textId="71A6646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4EA731" w14:textId="339C7CF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70E509" w14:textId="550C819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30/5/2024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0F42C4" w14:textId="5BD3606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823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381316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96B9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E50C1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0A1142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EE5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65E5B5" w14:textId="17669D1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2A49FC" w14:textId="186CD27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1-2024-11325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6544DB" w14:textId="15E047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0F4625" w14:textId="581D658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0646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B02E95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7BAC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BD5C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133B98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E218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A86B2B" w14:textId="56A5FEF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241C86" w14:textId="2E5A36C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1-2024-11413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671A97" w14:textId="07AD05B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7411DD" w14:textId="13C1E0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4259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EDDFA4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354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4D6D84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743057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C13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3F46C2" w14:textId="3933CBC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8A5526" w14:textId="6DA06C9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1-2024-11448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F15006" w14:textId="402E07E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97B904" w14:textId="40F282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2C8E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FA1A93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30B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7E4955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8A38E8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4DF8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EF95B" w14:textId="131DA76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60F951" w14:textId="6F0A5CF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1-2024-11481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49696C" w14:textId="063D528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5E3BA2" w14:textId="7994F03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D0C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22A92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75A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0C09F1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FF3E06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040E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E62EDD" w14:textId="73AAE10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A0AB6C" w14:textId="167E579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1-2024-11541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DD57F4" w14:textId="2E84091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840015" w14:textId="1A5D4F5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DC77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B041A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A9B7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77FE15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9DAF01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B28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728A9C" w14:textId="7D8854A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C7623" w14:textId="4805E13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1-2024-11560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8CF309" w14:textId="791F792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545D55" w14:textId="47785D8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FFA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F8D878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E277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39442F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F9DA28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E98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C03F26" w14:textId="7224C65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43789B" w14:textId="439BA4F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1-2024-11580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76D06A" w14:textId="4448E42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2640F5" w14:textId="3B655D1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E02B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796D7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AD63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DC545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93C9EF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924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A8459F" w14:textId="07DAB81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83B576" w14:textId="3FCA662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1-2024-11591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D53B65" w14:textId="45562C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546F21" w14:textId="1603C9F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A42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0380BD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DE0B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12C3D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020F56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327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7ED7E" w14:textId="6CD4861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EEFCF" w14:textId="492FF98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1-2024-11679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42CDC2" w14:textId="310DD81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DC8B74" w14:textId="7B2752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3B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1DEC44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AA23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A1C70D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D14BDB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D3B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31243D" w14:textId="302934B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4835AB" w14:textId="7D1FC87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1-2024-11708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3F9E30" w14:textId="7C89AC9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A472B3" w14:textId="48AE6DA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13/6/2024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DE1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2D1200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793B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C5C4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0535D6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C09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EE3F3C" w14:textId="37D81CD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FCC25A" w14:textId="3F16DE5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1-2024-11720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B8E392" w14:textId="67233E8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FF0898" w14:textId="4E22BAA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9CA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1F97D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9BD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B56E9C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D3AB1A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3C1D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F30A4" w14:textId="78D6F4B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19C285" w14:textId="589663F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1-2024-11776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831F9" w14:textId="4E8A63A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B1E624" w14:textId="2E1E209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11/6/2024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ACB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D6AD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DD81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FDA1A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7E7F7F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203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E7DCF0" w14:textId="6977DCE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13CB0A" w14:textId="6589075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1-2024-11777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610F08" w14:textId="683ACE9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8A7BEC" w14:textId="3314C22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11/6/2024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8C6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8C0FA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1A6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E5CC4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1EA428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8AD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D72899" w14:textId="3663BAC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3D6A05" w14:textId="4B9791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1-2024-11809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192625" w14:textId="52DB82A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D93B99" w14:textId="4A31122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9D3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5D0347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0A2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F79E24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247C3C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866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605146" w14:textId="2B014B1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1ADB7E" w14:textId="1536679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1-2024-11802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6374A5" w14:textId="6000B35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7ED228" w14:textId="15EDBD2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0E04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D5117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8B04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0DFA4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2ED90D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432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D2AF77" w14:textId="6BAAB9A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A25DF2" w14:textId="686FEEE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1-2024-11843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FACE1A" w14:textId="5F11456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C19655" w14:textId="349FA57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13/6/2024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04FE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CB1216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6AAF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25A72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FBE8AE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B557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6A6E47" w14:textId="0FA0FEA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15859D" w14:textId="3DE80A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1-2024-11866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B3C090" w14:textId="3AC0873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EF16B3" w14:textId="070F56D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968D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46A85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9141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3B41CB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1348AA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35B0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288566" w14:textId="2E56357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9249CA" w14:textId="5731035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1-2024-11887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25728B" w14:textId="5B941F9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A8261F" w14:textId="5C8D6BF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AC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CB55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0B56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78D424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831EE1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72A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14254D" w14:textId="3C4F010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E7B545" w14:textId="5DF6055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1-2024-11904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21D7AF" w14:textId="48329F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5C1039" w14:textId="5916332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11/6/2024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2F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8E6FE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1D7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0B699A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8BF403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4DB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1B88F7" w14:textId="3DE77D1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625587" w14:textId="3B72D62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78082B" w14:textId="4CB27E6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DE1137" w14:textId="76A7C32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4CC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14762A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388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AA00A7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E1C7E52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0546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82D101" w14:textId="74B634B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98E842" w14:textId="1C50DF4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1-2024-12028      1-2024-12079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12FE1A" w14:textId="6522667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AAE1EB" w14:textId="73C1A49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606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CA9D03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0DB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A65BC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0243B6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E82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A419BF" w14:textId="0D104EA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7C9378" w14:textId="500507D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324FC5" w14:textId="66A5389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13/6/2024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2ADEA1" w14:textId="6B7A108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31/5/2024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1853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ABAAD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137D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5C4F6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96952F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38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B61736" w14:textId="45A558B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A560E9" w14:textId="62D408D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1-2024-12151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83B2DF" w14:textId="2F2EAB4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13/6/2024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71E1F6" w14:textId="2C6E64F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13/6/2024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84CA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BF689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0C3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F6E2D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075445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513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B538EC" w14:textId="734969B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5560F8" w14:textId="06E431B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75DC85" w14:textId="511FF5A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13/6/2024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99864D" w14:textId="521FCAE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F7F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4C2035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AD8A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207633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256E31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7D6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F39530" w14:textId="6268F69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AF1D54" w14:textId="0D46AAF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1-2024-11852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04FB45" w14:textId="4F98A66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283678" w14:textId="2E3444B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12/7/2024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55E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3BE807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7CF8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E53725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A0FE368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3DD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1A8D1D" w14:textId="6FC8840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A4539F" w14:textId="61ED362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1-2024-12302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28DC8A" w14:textId="330040F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A19BE8" w14:textId="2BC8723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0EF2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0E7043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413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98E8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F79DBE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FD8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72CBDD" w14:textId="7A7DC87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039541" w14:textId="7473928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1-2024-12316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81D2C0" w14:textId="3EC72C1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7EFE6B" w14:textId="79F2B60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18C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2F3339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42F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0E6D0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2CA00B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6A48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13C1C9" w14:textId="4680B22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FE32EF" w14:textId="1ED225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1-2024-12394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F4B87E" w14:textId="4BBE4E5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56800F" w14:textId="5ED1571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7D75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7B817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08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02266A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D8AAC0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B699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5DB2C6" w14:textId="5240820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A01A44" w14:textId="2849989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1-2024-12396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1C6F5A" w14:textId="19B70D6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E8C8EE" w14:textId="1E8922E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BF67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17128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A0C1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D27DE5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0AA07B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F69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00B55F" w14:textId="0FC90EED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3AED28" w14:textId="132A00A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A8E3E2" w14:textId="003CD59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3B3276" w14:textId="38DB6C0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DB8C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70BBF2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7550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8B0C60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97D6F6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8CA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7FFEED" w14:textId="2F4E5F68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638C8F" w14:textId="176C2D7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142836" w14:textId="2B8A04B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57666C" w14:textId="68E3958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18/5/2024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5F57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01300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69CB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99C3A8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A43ABD4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DAA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9EAFE6" w14:textId="6CAEF34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F0118" w14:textId="6D5148F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9B6D6" w14:textId="4EFF174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97DD4C" w14:textId="2B2D0B8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7D59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A11973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5D3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FE39E7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D82FD70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A10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E49E05" w14:textId="0EB86E4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8F0CEC" w14:textId="1F9B19D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EF7648" w14:textId="14F5948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9952A4" w14:textId="2C4EF07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E7A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0437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83E5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C076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5E4FFF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157A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CD6535" w14:textId="546B27C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0B088AE" w14:textId="150B977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7860AA" w14:textId="5A18827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213181" w14:textId="7951687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C7F8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C74C9D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605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71701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ECB5749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4F2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22E29" w14:textId="2DE2E26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81AE24" w14:textId="1EA709C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026D59" w14:textId="6AA302F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29DA1C" w14:textId="0AB617A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E872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A1116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2C6A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02677B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112B46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10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FF69399" w14:textId="741457B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891074" w14:textId="6B4E3FA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1-2024-12479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48EAA4" w14:textId="198E8C9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5E4767" w14:textId="0CB4062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4/7/2024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70A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5E6329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C64F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30254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1E565E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132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0BDEC5" w14:textId="4B760090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6DE676" w14:textId="0A8D602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1-2024-12514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2F0DDD" w14:textId="184E121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33BEB0" w14:textId="0618CF4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961F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22732E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F461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D81D3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2BD0DE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0F9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57BDB1" w14:textId="0900828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153053" w14:textId="1D77963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1-2024-12515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EBD842" w14:textId="463BF11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D462B2" w14:textId="049C2A0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20/4/2024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0137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DB374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8219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9E49F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531735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E3C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ED7F30" w14:textId="739C7CA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353BFD" w14:textId="5FB1AFC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1-2024-12516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4B33F2" w14:textId="27C2F54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18/6/2024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14BF5A" w14:textId="7D47D4B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D51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AFDC3E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8DB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4503C9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FD769D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1F4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72FF78" w14:textId="556756C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BF65ED" w14:textId="6649743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1-2024-12522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B60BF0" w14:textId="0C4FA9D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F4E408" w14:textId="6734099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6938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5DCEBB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A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4A7E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96B096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94E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2F77A8" w14:textId="7878119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0E31EA" w14:textId="54E316E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1-2024-12552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9D953B" w14:textId="49022D64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72CD40" w14:textId="739442F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8/7/2024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7F3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13901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3C36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3059D2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4401B7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C61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E48513" w14:textId="3147A1C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D226CF" w14:textId="3CB287E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1-2024-12609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27A53F" w14:textId="50940B0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19/6/2024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FB37C1" w14:textId="5A76D38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B6A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796C71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2700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E60D7B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DF28D6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50F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0EFE29" w14:textId="2416138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93539" w14:textId="011D2A7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1-2024-12645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BBACBE" w14:textId="245E1C0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DEB11F" w14:textId="4966152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10E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53D99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5D01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2EEAC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7913851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1EA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2C01BF" w14:textId="7DF8F44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BCE96" w14:textId="63D6A3C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1-2024-12661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410DEF" w14:textId="40939F1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C06191" w14:textId="7A4B710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DC84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66BC60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9C45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F99BA6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10AE89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640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4C29E5" w14:textId="52BFD20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F02FB9" w14:textId="28819A5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1-2024-12693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63BE06" w14:textId="2A838C6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7DC2A6" w14:textId="13AF121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DB79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BA125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9C7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0211AB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9D16E9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A2B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1C4CAE" w14:textId="23EA5EF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B66EFB" w14:textId="14C1081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CC3667" w14:textId="13C194F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4FCF21" w14:textId="047D0E5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7153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8CA0A4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0D7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9F9A8E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BF03DB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CC4C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655D3B" w14:textId="7149270E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B68BF5" w14:textId="3C46CBC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240295" w14:textId="329B80A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83DA08" w14:textId="12A43D5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04F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7503E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31C3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C86D6E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9B7AD2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CFD8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173900" w14:textId="1E6C265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F292BD" w14:textId="1960C1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F4190E" w14:textId="56DDD98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71F100" w14:textId="17EE40E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DECD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637485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3571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1DF2C6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AFC970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B346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995E0B" w14:textId="3606D05C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B9AF21" w14:textId="0E7549E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804473" w14:textId="44F2151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CEEA36" w14:textId="1621193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19BB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1FBF75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EE34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A4D1A7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BF8492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BAF6E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5E368" w14:textId="3E74389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B1DB75" w14:textId="7EA1E55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3CE6B3" w14:textId="23BC93F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6B6102" w14:textId="1485B9A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26FB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75467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5880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21E358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1990DDE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E6C3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1383E8" w14:textId="0BAB79D5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B8368C" w14:textId="20EDB09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11557A" w14:textId="02FAF5A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F090123" w14:textId="70AE26E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D46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7D710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24FE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267220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3F56FD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AB3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1AEF7E" w14:textId="4C6DA1B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626315" w14:textId="1CBCB94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7FD9D8" w14:textId="515E515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D51CAB" w14:textId="2A63EBC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0703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9B9A6D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DCE4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2431E7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A0FAA2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2B94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81B2BF" w14:textId="24E1D24F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B30508" w14:textId="277057B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D4CDDB" w14:textId="5476D5B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EA557A" w14:textId="6DF0EF9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EC9D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6DDFA2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20D5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CD31D1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BA94D35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BB2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184DC2" w14:textId="064DD899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6C0B14" w14:textId="46D83A80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1-2024-12793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F1E4FF" w14:textId="402DE5A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EABF3C" w14:textId="3BCFDDC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7242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B74E4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248E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C426F0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DC8284C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3CDE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FF2D73" w14:textId="737B2C6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7F6B65" w14:textId="4953DD6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1-2024-12808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47DAA2" w14:textId="6FF96B3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9B43A2" w14:textId="4E934CE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2A45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67E5BF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8B90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89B02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8252E3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EF1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E7D69E" w14:textId="5762C4C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215640" w14:textId="3A28A62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1-2024-12862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F6897A" w14:textId="1AC4F11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04D7F2" w14:textId="1062F8EC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F771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CDD5BD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8B1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318594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EC528C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BE5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71E3D3" w14:textId="0323047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3DF5C8" w14:textId="16845B4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1-2024-12873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0AFB96" w14:textId="3A78477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625BA0" w14:textId="335A591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B12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61AA1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88C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2C7319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AA4F37B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D88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117249" w14:textId="716E4534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5A19AF" w14:textId="5865AF1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3-2024-01605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982D23" w14:textId="0B1D0B0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24/6/2024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085408" w14:textId="743D30D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870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18C993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36A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9DE927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B5AE04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DAE3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B26454" w14:textId="2E61DA26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BFC241" w14:textId="641688C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1-2024-12950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8C2C5A" w14:textId="148B982E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25/6/2024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8E528A" w14:textId="4A59C7B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D08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601237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DA56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4B97F7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7465C26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ACF8C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D8F9D6" w14:textId="7AFAB0C1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F567A0" w14:textId="1BC7B4EB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1-2024-13057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9539A6" w14:textId="276B853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D14496" w14:textId="62E1690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88F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F40F99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325F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B3300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C835563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1550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209379" w14:textId="7E5BCAD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C67AFF" w14:textId="50A1BD0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1-2024-13063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697428" w14:textId="41A31A43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9A1578" w14:textId="29335EB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28/6/2024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3BA4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9368ED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E742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D1367D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CB0935E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F65DF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A3EA9D" w14:textId="22821F62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6C5144" w14:textId="63705486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1-2024-13086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767B70" w14:textId="0B4A145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26/6/2024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6A5A72" w14:textId="33FA50ED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27/6/2024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AAE0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11C8A5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3515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EF373D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78A9BD9D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4BD2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F3ACDB" w14:textId="74FAB4C3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3B00D0" w14:textId="74B97269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1-2024-13131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9AE855" w14:textId="53B5C768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27/6/2024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FC445" w14:textId="7FAFD045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17/7/2024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F1D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8A9582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EA08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3A83FF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1F7F9FF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C31A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6A0386" w14:textId="50F5859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16116F" w14:textId="28B40131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1-2024-13186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A79C93" w14:textId="081B2F0A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27/6/2024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2E97A9" w14:textId="15E8565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3/7/2024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0D8D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67CE33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B2A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025B75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746DE6A" w14:textId="77777777" w:rsidTr="00AB446B">
        <w:trPr>
          <w:trHeight w:val="564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809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D89367" w14:textId="7612C94B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9B88C5" w14:textId="598A072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1-2024-13212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DAC9CD" w14:textId="07015EA2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27/6/2024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7CAE51" w14:textId="5A98239F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2/7/2024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EDA75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F38220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F84E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77E671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8C8137F" w14:textId="77777777" w:rsidTr="00AB446B">
        <w:trPr>
          <w:trHeight w:val="1260"/>
        </w:trPr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987D" w14:textId="3220704C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RESPONSABILIDAD ADMINISTRATIVA Y LAS MEDIDAS ESPECIALES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C4CDD" w14:textId="6ACE3F8E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</w:t>
            </w: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05691729" w14:textId="2BAA3B04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CA6C7FE" w14:textId="6553364F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4576923" w14:textId="686947E4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29F7F06A" w14:textId="27CECC48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37F9B5B" w14:textId="1177CA8D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BA24A8E" w14:textId="5C13006D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0044371" w14:textId="1E9C2AD5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823EC9E" w14:textId="45394EED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295B8A8" w14:textId="04D9E7B7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369B136D" w14:textId="7644FC0F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F86C5E2" w14:textId="00624174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475A427" w14:textId="40276208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1E8AA6B" w14:textId="15DE98B9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1795C07C" w14:textId="67060F44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6E8482B6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7F6DA0EF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A65CD3F" w14:textId="77777777" w:rsidR="00233E6C" w:rsidRPr="00EB60BC" w:rsidRDefault="00233E6C" w:rsidP="00233E6C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E731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1-2024-6915</w:t>
            </w:r>
          </w:p>
          <w:p w14:paraId="1627F51F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  <w:p w14:paraId="0E7FE1ED" w14:textId="77777777" w:rsidR="00233E6C" w:rsidRPr="00EF6C0E" w:rsidRDefault="00233E6C" w:rsidP="00233E6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6B3E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3/4/2024</w:t>
            </w:r>
          </w:p>
          <w:p w14:paraId="35B20338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  <w:p w14:paraId="5B0AF41F" w14:textId="77777777" w:rsidR="00233E6C" w:rsidRPr="00EF6C0E" w:rsidRDefault="00233E6C" w:rsidP="00233E6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2B97B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10/4/2024</w:t>
            </w:r>
          </w:p>
          <w:p w14:paraId="68CA36F6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  <w:p w14:paraId="4E443DD9" w14:textId="77777777" w:rsidR="00233E6C" w:rsidRPr="00EF6C0E" w:rsidRDefault="00233E6C" w:rsidP="00233E6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791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D5185F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B059FF3" w14:textId="777777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DB61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06905E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1D5F942" w14:textId="777777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2C9B5DAC" w14:textId="77777777" w:rsidTr="00AB446B">
        <w:trPr>
          <w:trHeight w:val="760"/>
        </w:trPr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A98A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0DDFD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A03C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1-2024-6875</w:t>
            </w:r>
          </w:p>
          <w:p w14:paraId="3750F7FF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5642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3/4/2024</w:t>
            </w:r>
          </w:p>
          <w:p w14:paraId="3846B73F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DFA91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12/4/2024</w:t>
            </w:r>
          </w:p>
          <w:p w14:paraId="0BF0BBEA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9EEA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FD67EE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D65B32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00B5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250AA4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197EE3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8DAB1B5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13A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E6774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513A2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1-2024-7123</w:t>
            </w:r>
          </w:p>
          <w:p w14:paraId="57337DB1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D9C71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5/4/2024</w:t>
            </w:r>
          </w:p>
          <w:p w14:paraId="6D69E41D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A0B0B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12/4/2024</w:t>
            </w:r>
          </w:p>
          <w:p w14:paraId="12610D32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1482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55AACC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043F6E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3449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C8BC0E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A64D2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6D5A790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356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14B9F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5353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1-2024-9584</w:t>
            </w:r>
          </w:p>
          <w:p w14:paraId="32BEC3C4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3DFD0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7/5/2024</w:t>
            </w:r>
          </w:p>
          <w:p w14:paraId="5B690819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59E20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9/5/2024</w:t>
            </w:r>
          </w:p>
          <w:p w14:paraId="67689560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580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4C04A15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2376C1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70A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0C864E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33AEE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2C48146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A2F1B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DF8F3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51B79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1-2024-9827 </w:t>
            </w:r>
          </w:p>
          <w:p w14:paraId="79844975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718DC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10/5/2024</w:t>
            </w:r>
          </w:p>
          <w:p w14:paraId="6302FCC5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0E5FF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  <w:p w14:paraId="04A807BB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4CE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8F9A4F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D3D559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CCF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6D6B8EF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508843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457B0B43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BCF8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16E6E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455D5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 xml:space="preserve">1-2024-9938 </w:t>
            </w:r>
          </w:p>
          <w:p w14:paraId="27164103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E1157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14/5/2024</w:t>
            </w:r>
          </w:p>
          <w:p w14:paraId="1BC8DBC5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A294A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  <w:p w14:paraId="03A3D994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9D6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580B74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FDEC16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35152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853714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FAE86E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44C898D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BE907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7634B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8B116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1-2024-10039</w:t>
            </w:r>
          </w:p>
          <w:p w14:paraId="4C092576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D43CF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15/5/2024</w:t>
            </w:r>
          </w:p>
          <w:p w14:paraId="15EF0B64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3DC0E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  <w:p w14:paraId="0E94C7E8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EB83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F5E11F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CC5DB2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4E1F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BE810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D7673F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3D8B966E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DFAB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7040F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9543B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1-2024-10257</w:t>
            </w:r>
          </w:p>
          <w:p w14:paraId="7D339048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291B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20/5/2024</w:t>
            </w:r>
          </w:p>
          <w:p w14:paraId="3E3327D9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B135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21/5/2024</w:t>
            </w:r>
          </w:p>
          <w:p w14:paraId="4B8C75E4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996E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5CF0B3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6937F4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002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92C08E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43876D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D81E175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CEB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B9F1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FCD38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1-2024-12000</w:t>
            </w:r>
          </w:p>
          <w:p w14:paraId="655E1144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0AEF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11/6/2024</w:t>
            </w:r>
          </w:p>
          <w:p w14:paraId="64C938D0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0E788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16/7/2024</w:t>
            </w:r>
          </w:p>
          <w:p w14:paraId="16957EF9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F326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41C9B9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034D028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AB0D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BAF545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5223C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5386A19C" w14:textId="77777777" w:rsidTr="00AB446B">
        <w:trPr>
          <w:trHeight w:val="760"/>
        </w:trPr>
        <w:tc>
          <w:tcPr>
            <w:tcW w:w="2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4C81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</w:p>
        </w:tc>
        <w:tc>
          <w:tcPr>
            <w:tcW w:w="13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8AA7C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01277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1-2024-11914</w:t>
            </w:r>
          </w:p>
          <w:p w14:paraId="7E7124AB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E7D7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7/6/2024</w:t>
            </w:r>
          </w:p>
          <w:p w14:paraId="5598BB37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3EADE" w14:textId="77777777" w:rsidR="00233E6C" w:rsidRPr="00EF6C0E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16/7/2024</w:t>
            </w:r>
          </w:p>
          <w:p w14:paraId="5F531A00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4645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6AC9BD9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121956D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F45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65AAD2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125D5C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0CFBA51" w14:textId="77777777" w:rsidTr="00AB446B">
        <w:trPr>
          <w:trHeight w:val="526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C3A9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EVALUACIÓN DE PROYECTOS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EBD96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5C9C0D70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487ED9AD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7BB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0</w:t>
            </w:r>
          </w:p>
          <w:p w14:paraId="7EE4241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</w:p>
          <w:p w14:paraId="45718CED" w14:textId="777777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9F1D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0</w:t>
            </w:r>
          </w:p>
          <w:p w14:paraId="5CD0348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</w:p>
          <w:p w14:paraId="30383A16" w14:textId="77777777" w:rsidR="00233E6C" w:rsidRPr="00EF6C0E" w:rsidRDefault="00233E6C" w:rsidP="00EF6C0E">
            <w:pPr>
              <w:autoSpaceDE/>
              <w:autoSpaceDN/>
              <w:adjustRightInd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AF97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0</w:t>
            </w:r>
          </w:p>
          <w:p w14:paraId="1AC0A0A6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</w:p>
          <w:p w14:paraId="78193D99" w14:textId="77777777" w:rsidR="00233E6C" w:rsidRPr="00EF6C0E" w:rsidRDefault="00233E6C" w:rsidP="00EF6C0E">
            <w:pPr>
              <w:autoSpaceDE/>
              <w:autoSpaceDN/>
              <w:adjustRightInd/>
              <w:jc w:val="right"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FBB0C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417A4C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7B5D0E17" w14:textId="7777777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420B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708391A9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3BF27DC5" w14:textId="3A197C60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01BECBD8" w14:textId="77777777" w:rsidTr="00AB446B">
        <w:trPr>
          <w:trHeight w:val="900"/>
        </w:trPr>
        <w:tc>
          <w:tcPr>
            <w:tcW w:w="2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A7C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t>SUPERDELEGADA PARA LA GESTIÓN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2BC6" w14:textId="6CDCC630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>
              <w:rPr>
                <w:rFonts w:eastAsia="Times New Roman" w:cs="Calibri"/>
                <w:b/>
                <w:lang w:eastAsia="es-CO"/>
              </w:rPr>
              <w:t>1</w:t>
            </w:r>
          </w:p>
          <w:p w14:paraId="10631CE8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1CFEB16" w14:textId="075E8078" w:rsidR="00233E6C" w:rsidRPr="00EB60BC" w:rsidRDefault="00233E6C" w:rsidP="00233E6C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A1EE" w14:textId="77777777" w:rsidR="00233E6C" w:rsidRPr="00605CB5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605CB5">
              <w:rPr>
                <w:rFonts w:ascii="Calibri" w:hAnsi="Calibri" w:cs="Calibri"/>
                <w:b/>
              </w:rPr>
              <w:t>1-2024-11479</w:t>
            </w:r>
          </w:p>
          <w:p w14:paraId="4CE8F628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  <w:p w14:paraId="307A7F83" w14:textId="455898D1" w:rsidR="00233E6C" w:rsidRPr="00EF6C0E" w:rsidRDefault="00233E6C" w:rsidP="00233E6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57B6" w14:textId="77777777" w:rsidR="00233E6C" w:rsidRPr="00605CB5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605CB5">
              <w:rPr>
                <w:rFonts w:ascii="Calibri" w:hAnsi="Calibri" w:cs="Calibri"/>
                <w:b/>
              </w:rPr>
              <w:t>4/6/2024</w:t>
            </w:r>
          </w:p>
          <w:p w14:paraId="5C7E4928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  <w:p w14:paraId="667A9A3B" w14:textId="203840DD" w:rsidR="00233E6C" w:rsidRPr="00EF6C0E" w:rsidRDefault="00233E6C" w:rsidP="00233E6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0907" w14:textId="66464E23" w:rsidR="00233E6C" w:rsidRPr="00605CB5" w:rsidRDefault="00233E6C" w:rsidP="00233E6C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605CB5">
              <w:rPr>
                <w:rFonts w:ascii="Calibri" w:hAnsi="Calibri" w:cs="Calibri"/>
                <w:b/>
              </w:rPr>
              <w:t>27/6/2024</w:t>
            </w:r>
          </w:p>
          <w:p w14:paraId="24D2A5EF" w14:textId="77777777" w:rsidR="00233E6C" w:rsidRPr="00EF6C0E" w:rsidRDefault="00233E6C" w:rsidP="00233E6C">
            <w:pPr>
              <w:jc w:val="center"/>
              <w:rPr>
                <w:rFonts w:ascii="Calibri" w:hAnsi="Calibri" w:cs="Calibri"/>
                <w:b/>
              </w:rPr>
            </w:pPr>
          </w:p>
          <w:p w14:paraId="087BBAE1" w14:textId="73C95FD7" w:rsidR="00233E6C" w:rsidRPr="00EF6C0E" w:rsidRDefault="00233E6C" w:rsidP="00233E6C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EF5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5D661A1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0DBCFD5E" w14:textId="40347D05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B491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3C8C04A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2650B865" w14:textId="3102F2FD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  <w:tr w:rsidR="00233E6C" w:rsidRPr="00EB60BC" w14:paraId="6CA4461E" w14:textId="77777777" w:rsidTr="00AB446B">
        <w:trPr>
          <w:trHeight w:val="900"/>
        </w:trPr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C615" w14:textId="77777777" w:rsidR="00233E6C" w:rsidRPr="00EB60BC" w:rsidRDefault="00233E6C" w:rsidP="00233E6C">
            <w:pPr>
              <w:jc w:val="center"/>
              <w:rPr>
                <w:rFonts w:eastAsia="Times New Roman" w:cs="Calibri"/>
                <w:b/>
                <w:bCs/>
                <w:lang w:eastAsia="es-CO"/>
              </w:rPr>
            </w:pPr>
            <w:r w:rsidRPr="00EB60BC">
              <w:rPr>
                <w:rFonts w:eastAsia="Times New Roman" w:cs="Calibri"/>
                <w:b/>
                <w:bCs/>
                <w:lang w:eastAsia="es-CO"/>
              </w:rPr>
              <w:lastRenderedPageBreak/>
              <w:t>DIRECCIÓN PARA LA GESTIÓN FINANCIERA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0C76" w14:textId="77777777" w:rsidR="00233E6C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  <w:r w:rsidRPr="00786CE2">
              <w:rPr>
                <w:rFonts w:eastAsia="Times New Roman" w:cs="Calibri"/>
                <w:b/>
                <w:lang w:eastAsia="es-CO"/>
              </w:rPr>
              <w:t>0</w:t>
            </w:r>
          </w:p>
          <w:p w14:paraId="22CBE1B6" w14:textId="77777777" w:rsidR="00233E6C" w:rsidRPr="00786CE2" w:rsidRDefault="00233E6C" w:rsidP="00233E6C">
            <w:pPr>
              <w:jc w:val="center"/>
              <w:rPr>
                <w:rFonts w:eastAsia="Times New Roman" w:cs="Calibri"/>
                <w:b/>
                <w:lang w:eastAsia="es-CO"/>
              </w:rPr>
            </w:pPr>
          </w:p>
          <w:p w14:paraId="5921D857" w14:textId="47D8A594" w:rsidR="00233E6C" w:rsidRPr="00EB60BC" w:rsidRDefault="00233E6C" w:rsidP="00233E6C">
            <w:pPr>
              <w:rPr>
                <w:rFonts w:eastAsia="Times New Roman" w:cs="Calibri"/>
                <w:lang w:eastAsia="es-CO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345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0</w:t>
            </w:r>
          </w:p>
          <w:p w14:paraId="4818930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</w:p>
          <w:p w14:paraId="027561BE" w14:textId="029ECA9A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A09C" w14:textId="55B9A20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0</w:t>
            </w:r>
          </w:p>
          <w:p w14:paraId="4CCB6440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</w:p>
          <w:p w14:paraId="6C336B38" w14:textId="71CD49B5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FA63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  <w:r w:rsidRPr="00EF6C0E">
              <w:rPr>
                <w:rFonts w:ascii="Calibri" w:hAnsi="Calibri" w:cs="Calibri"/>
                <w:b/>
              </w:rPr>
              <w:t>0</w:t>
            </w:r>
          </w:p>
          <w:p w14:paraId="0DDC7C6A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</w:rPr>
            </w:pPr>
          </w:p>
          <w:p w14:paraId="0BA54234" w14:textId="31D1D487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C57D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18382607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5DE97CDC" w14:textId="5E9D96D1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9774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  <w:r w:rsidRPr="00EF6C0E">
              <w:rPr>
                <w:rFonts w:ascii="Calibri" w:hAnsi="Calibri" w:cs="Calibri"/>
                <w:b/>
                <w:color w:val="242424"/>
              </w:rPr>
              <w:t>0</w:t>
            </w:r>
          </w:p>
          <w:p w14:paraId="2A030A3E" w14:textId="77777777" w:rsidR="00233E6C" w:rsidRPr="00EF6C0E" w:rsidRDefault="00233E6C" w:rsidP="00EF6C0E">
            <w:pPr>
              <w:autoSpaceDE/>
              <w:autoSpaceDN/>
              <w:adjustRightInd/>
              <w:jc w:val="center"/>
              <w:rPr>
                <w:rFonts w:ascii="Calibri" w:hAnsi="Calibri" w:cs="Calibri"/>
                <w:b/>
                <w:color w:val="242424"/>
              </w:rPr>
            </w:pPr>
          </w:p>
          <w:p w14:paraId="6167F80F" w14:textId="3D17974F" w:rsidR="00233E6C" w:rsidRPr="00EF6C0E" w:rsidRDefault="00233E6C" w:rsidP="00EF6C0E">
            <w:pPr>
              <w:autoSpaceDE/>
              <w:autoSpaceDN/>
              <w:adjustRightInd/>
              <w:rPr>
                <w:rFonts w:ascii="Calibri" w:hAnsi="Calibri" w:cs="Calibri"/>
                <w:b/>
                <w:color w:val="242424"/>
              </w:rPr>
            </w:pPr>
          </w:p>
        </w:tc>
      </w:tr>
    </w:tbl>
    <w:p w14:paraId="7522D199" w14:textId="77777777" w:rsidR="00994F6D" w:rsidRDefault="00994F6D" w:rsidP="00994F6D">
      <w:pPr>
        <w:spacing w:before="100" w:beforeAutospacing="1" w:after="100" w:afterAutospacing="1"/>
        <w:ind w:left="-709"/>
        <w:rPr>
          <w:lang w:eastAsia="es-ES"/>
        </w:rPr>
      </w:pPr>
      <w:r>
        <w:rPr>
          <w:lang w:eastAsia="es-ES"/>
        </w:rPr>
        <w:t xml:space="preserve"> </w:t>
      </w:r>
    </w:p>
    <w:p w14:paraId="53CFDF94" w14:textId="77777777" w:rsidR="00994F6D" w:rsidRPr="00A63E26" w:rsidRDefault="00994F6D" w:rsidP="00994F6D">
      <w:pPr>
        <w:ind w:left="-709"/>
        <w:rPr>
          <w:lang w:eastAsia="es-ES"/>
        </w:rPr>
      </w:pPr>
      <w:r w:rsidRPr="00A63E26">
        <w:rPr>
          <w:lang w:eastAsia="es-ES"/>
        </w:rPr>
        <w:t>Cordialmente,</w:t>
      </w:r>
    </w:p>
    <w:p w14:paraId="68C11A7D" w14:textId="77777777" w:rsidR="00994F6D" w:rsidRDefault="00994F6D" w:rsidP="00994F6D">
      <w:pPr>
        <w:ind w:left="720"/>
        <w:rPr>
          <w:lang w:eastAsia="es-ES"/>
        </w:rPr>
      </w:pPr>
    </w:p>
    <w:p w14:paraId="53221290" w14:textId="3603F297" w:rsidR="00994F6D" w:rsidRDefault="00994F6D" w:rsidP="00994F6D">
      <w:pPr>
        <w:ind w:left="720"/>
        <w:rPr>
          <w:lang w:eastAsia="es-ES"/>
        </w:rPr>
      </w:pPr>
    </w:p>
    <w:p w14:paraId="507E63F2" w14:textId="1BCD13A2" w:rsidR="00994F6D" w:rsidRDefault="00994F6D" w:rsidP="00994F6D">
      <w:pPr>
        <w:ind w:left="720"/>
        <w:rPr>
          <w:lang w:eastAsia="es-ES"/>
        </w:rPr>
      </w:pPr>
    </w:p>
    <w:p w14:paraId="2576E3BA" w14:textId="77777777" w:rsidR="00994F6D" w:rsidRDefault="00994F6D" w:rsidP="00994F6D">
      <w:pPr>
        <w:ind w:left="720"/>
        <w:rPr>
          <w:lang w:eastAsia="es-ES"/>
        </w:rPr>
      </w:pPr>
    </w:p>
    <w:p w14:paraId="5D2F0064" w14:textId="182F1038" w:rsidR="00994F6D" w:rsidRPr="00A63E26" w:rsidRDefault="00994F6D" w:rsidP="00994F6D">
      <w:pPr>
        <w:ind w:left="-709"/>
        <w:rPr>
          <w:lang w:eastAsia="es-ES"/>
        </w:rPr>
      </w:pPr>
      <w:r w:rsidRPr="00A63E26">
        <w:rPr>
          <w:lang w:eastAsia="es-ES"/>
        </w:rPr>
        <w:t>_______________________</w:t>
      </w:r>
      <w:r>
        <w:rPr>
          <w:lang w:eastAsia="es-ES"/>
        </w:rPr>
        <w:t>______________</w:t>
      </w:r>
    </w:p>
    <w:p w14:paraId="6F2EF39D" w14:textId="77777777" w:rsidR="00994F6D" w:rsidRPr="00A63E26" w:rsidRDefault="00994F6D" w:rsidP="00994F6D">
      <w:pPr>
        <w:ind w:left="-709"/>
        <w:rPr>
          <w:b/>
          <w:lang w:eastAsia="es-ES"/>
        </w:rPr>
      </w:pPr>
      <w:r>
        <w:rPr>
          <w:b/>
          <w:lang w:eastAsia="es-ES"/>
        </w:rPr>
        <w:t>ERIKA JOHANA QUINTERO U</w:t>
      </w:r>
    </w:p>
    <w:p w14:paraId="7744AE77" w14:textId="77777777" w:rsidR="00994F6D" w:rsidRDefault="00994F6D" w:rsidP="00994F6D">
      <w:pPr>
        <w:ind w:left="-709"/>
        <w:rPr>
          <w:b/>
          <w:lang w:eastAsia="es-ES"/>
        </w:rPr>
      </w:pPr>
      <w:r w:rsidRPr="00A63E26">
        <w:rPr>
          <w:b/>
          <w:lang w:eastAsia="es-ES"/>
        </w:rPr>
        <w:t xml:space="preserve">Coordinadora Grupo de Gestión Documental </w:t>
      </w:r>
      <w:r>
        <w:rPr>
          <w:b/>
          <w:lang w:eastAsia="es-ES"/>
        </w:rPr>
        <w:t>y Notificaciones</w:t>
      </w:r>
    </w:p>
    <w:p w14:paraId="14E82A38" w14:textId="77777777" w:rsidR="005F2798" w:rsidRDefault="005F2798" w:rsidP="004462DC">
      <w:pPr>
        <w:rPr>
          <w:lang w:val="es-ES"/>
        </w:rPr>
      </w:pPr>
    </w:p>
    <w:sectPr w:rsidR="005F2798" w:rsidSect="005E1A92">
      <w:headerReference w:type="default" r:id="rId18"/>
      <w:footerReference w:type="default" r:id="rId19"/>
      <w:headerReference w:type="first" r:id="rId20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B7168" w14:textId="77777777" w:rsidR="003D6E00" w:rsidRDefault="003D6E00" w:rsidP="004462DC">
      <w:r>
        <w:separator/>
      </w:r>
    </w:p>
  </w:endnote>
  <w:endnote w:type="continuationSeparator" w:id="0">
    <w:p w14:paraId="5454A1EA" w14:textId="77777777" w:rsidR="003D6E00" w:rsidRDefault="003D6E00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unito Sans">
    <w:altName w:val="Calibri"/>
    <w:charset w:val="4D"/>
    <w:family w:val="auto"/>
    <w:pitch w:val="variable"/>
    <w:sig w:usb0="20000007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8D28F" w14:textId="77777777" w:rsidR="00350130" w:rsidRPr="00FC20ED" w:rsidRDefault="00350130" w:rsidP="00D31FE3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193401DA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A057A46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350130" w:rsidRPr="00FC20ED" w:rsidRDefault="00350130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350130" w:rsidRPr="00FC20ED" w:rsidRDefault="00350130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7B37D9B7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03B972A6" w:rsidR="00350130" w:rsidRPr="00443F8C" w:rsidRDefault="00350130" w:rsidP="009B3BDC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271.45pt;margin-top:702.95pt;width:124.8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479F6556" w14:textId="03B972A6" w:rsidR="00350130" w:rsidRPr="00443F8C" w:rsidRDefault="00350130" w:rsidP="009B3BDC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350130" w:rsidRPr="00FC20ED" w:rsidRDefault="00350130" w:rsidP="00D31FE3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</w:rPr>
      <w:drawing>
        <wp:anchor distT="0" distB="0" distL="114300" distR="114300" simplePos="0" relativeHeight="251679744" behindDoc="1" locked="0" layoutInCell="1" allowOverlap="1" wp14:anchorId="42DCEAA7" wp14:editId="28A8334C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350130" w:rsidRPr="00FC20ED" w:rsidRDefault="00350130" w:rsidP="00D31FE3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57C4C127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350130" w:rsidRPr="00FC20ED" w:rsidRDefault="00350130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30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350130" w:rsidRPr="00FC20ED" w:rsidRDefault="00350130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641DBF37" w:rsidR="00350130" w:rsidRPr="00FC20ED" w:rsidRDefault="00350130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>
      <w:rPr>
        <w:rFonts w:ascii="Verdana" w:hAnsi="Verdana"/>
        <w:noProof/>
        <w:sz w:val="18"/>
        <w:szCs w:val="18"/>
        <w:shd w:val="clear" w:color="auto" w:fill="FFFFFF"/>
      </w:rPr>
      <w:drawing>
        <wp:anchor distT="0" distB="0" distL="114300" distR="114300" simplePos="0" relativeHeight="251693056" behindDoc="0" locked="0" layoutInCell="1" allowOverlap="1" wp14:anchorId="643D8AED" wp14:editId="4F856DA4">
          <wp:simplePos x="0" y="0"/>
          <wp:positionH relativeFrom="column">
            <wp:posOffset>3576569</wp:posOffset>
          </wp:positionH>
          <wp:positionV relativeFrom="paragraph">
            <wp:posOffset>154305</wp:posOffset>
          </wp:positionV>
          <wp:extent cx="1177925" cy="187325"/>
          <wp:effectExtent l="0" t="0" r="3175" b="3175"/>
          <wp:wrapNone/>
          <wp:docPr id="8680710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071041" name="Imagen 868071041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77925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350130" w:rsidRPr="00FC20ED" w:rsidRDefault="00350130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26382" w14:textId="77777777" w:rsidR="003D6E00" w:rsidRDefault="003D6E00" w:rsidP="004462DC">
      <w:r>
        <w:separator/>
      </w:r>
    </w:p>
  </w:footnote>
  <w:footnote w:type="continuationSeparator" w:id="0">
    <w:p w14:paraId="59005A4A" w14:textId="77777777" w:rsidR="003D6E00" w:rsidRDefault="003D6E00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5C88" w14:textId="39754D8B" w:rsidR="00350130" w:rsidRPr="00D4295D" w:rsidRDefault="00350130" w:rsidP="00146896">
    <w:pPr>
      <w:pStyle w:val="Encabezado"/>
      <w:ind w:right="-57"/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4CA14E06" wp14:editId="5E13D23D">
          <wp:simplePos x="0" y="0"/>
          <wp:positionH relativeFrom="column">
            <wp:posOffset>4208040</wp:posOffset>
          </wp:positionH>
          <wp:positionV relativeFrom="paragraph">
            <wp:posOffset>-126574</wp:posOffset>
          </wp:positionV>
          <wp:extent cx="1631799" cy="408042"/>
          <wp:effectExtent l="0" t="0" r="0" b="0"/>
          <wp:wrapNone/>
          <wp:docPr id="4873288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328846" name="Imagen 4873288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1799" cy="408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F8ED9A5" wp14:editId="642CB01A">
              <wp:simplePos x="0" y="0"/>
              <wp:positionH relativeFrom="column">
                <wp:posOffset>-1528445</wp:posOffset>
              </wp:positionH>
              <wp:positionV relativeFrom="paragraph">
                <wp:posOffset>-594360</wp:posOffset>
              </wp:positionV>
              <wp:extent cx="2383790" cy="963930"/>
              <wp:effectExtent l="0" t="0" r="3810" b="1270"/>
              <wp:wrapThrough wrapText="bothSides">
                <wp:wrapPolygon edited="0">
                  <wp:start x="690" y="0"/>
                  <wp:lineTo x="0" y="1992"/>
                  <wp:lineTo x="0" y="20206"/>
                  <wp:lineTo x="690" y="21344"/>
                  <wp:lineTo x="17147" y="21344"/>
                  <wp:lineTo x="17722" y="21344"/>
                  <wp:lineTo x="19908" y="19352"/>
                  <wp:lineTo x="21289" y="14229"/>
                  <wp:lineTo x="21519" y="11383"/>
                  <wp:lineTo x="21519" y="0"/>
                  <wp:lineTo x="690" y="0"/>
                </wp:wrapPolygon>
              </wp:wrapThrough>
              <wp:docPr id="1898095001" name="Rectángulo redonde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3790" cy="963930"/>
                      </a:xfrm>
                      <a:custGeom>
                        <a:avLst/>
                        <a:gdLst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779989 h 935990"/>
                          <a:gd name="connsiteX5" fmla="*/ 2226519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568974 h 935990"/>
                          <a:gd name="connsiteX5" fmla="*/ 2226519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568974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3987"/>
                          <a:gd name="connsiteY0" fmla="*/ 184095 h 964084"/>
                          <a:gd name="connsiteX1" fmla="*/ 156001 w 2383987"/>
                          <a:gd name="connsiteY1" fmla="*/ 28094 h 964084"/>
                          <a:gd name="connsiteX2" fmla="*/ 2226519 w 2383987"/>
                          <a:gd name="connsiteY2" fmla="*/ 28094 h 964084"/>
                          <a:gd name="connsiteX3" fmla="*/ 2382520 w 2383987"/>
                          <a:gd name="connsiteY3" fmla="*/ 184095 h 964084"/>
                          <a:gd name="connsiteX4" fmla="*/ 2382520 w 2383987"/>
                          <a:gd name="connsiteY4" fmla="*/ 270371 h 964084"/>
                          <a:gd name="connsiteX5" fmla="*/ 1734150 w 2383987"/>
                          <a:gd name="connsiteY5" fmla="*/ 964084 h 964084"/>
                          <a:gd name="connsiteX6" fmla="*/ 156001 w 2383987"/>
                          <a:gd name="connsiteY6" fmla="*/ 964084 h 964084"/>
                          <a:gd name="connsiteX7" fmla="*/ 0 w 2383987"/>
                          <a:gd name="connsiteY7" fmla="*/ 808083 h 964084"/>
                          <a:gd name="connsiteX8" fmla="*/ 0 w 2383987"/>
                          <a:gd name="connsiteY8" fmla="*/ 184095 h 9640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2383987" h="964084">
                            <a:moveTo>
                              <a:pt x="0" y="184095"/>
                            </a:moveTo>
                            <a:cubicBezTo>
                              <a:pt x="0" y="97938"/>
                              <a:pt x="69844" y="28094"/>
                              <a:pt x="156001" y="28094"/>
                            </a:cubicBezTo>
                            <a:lnTo>
                              <a:pt x="2226519" y="28094"/>
                            </a:lnTo>
                            <a:cubicBezTo>
                              <a:pt x="2312676" y="28094"/>
                              <a:pt x="2382520" y="97938"/>
                              <a:pt x="2382520" y="184095"/>
                            </a:cubicBezTo>
                            <a:cubicBezTo>
                              <a:pt x="2382520" y="212854"/>
                              <a:pt x="2356142" y="-299364"/>
                              <a:pt x="2382520" y="270371"/>
                            </a:cubicBezTo>
                            <a:cubicBezTo>
                              <a:pt x="2408898" y="840106"/>
                              <a:pt x="2075284" y="955291"/>
                              <a:pt x="1734150" y="964084"/>
                            </a:cubicBezTo>
                            <a:lnTo>
                              <a:pt x="156001" y="964084"/>
                            </a:lnTo>
                            <a:cubicBezTo>
                              <a:pt x="69844" y="964084"/>
                              <a:pt x="0" y="894240"/>
                              <a:pt x="0" y="808083"/>
                            </a:cubicBezTo>
                            <a:lnTo>
                              <a:pt x="0" y="184095"/>
                            </a:lnTo>
                            <a:close/>
                          </a:path>
                        </a:pathLst>
                      </a:custGeom>
                      <a:solidFill>
                        <a:srgbClr val="16A2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7C1EBA58" id="Rectángulo redondeado 3" o:spid="_x0000_s1026" style="position:absolute;margin-left:-120.35pt;margin-top:-46.8pt;width:187.7pt;height:75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3987,96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" path="m,184095c,97938,69844,28094,156001,28094r2070518,c2312676,28094,2382520,97938,2382520,184095v,28759,-26378,-483459,,86276c2408898,840106,2075284,955291,1734150,964084r-1578149,c69844,964084,,894240,,808083l,184095xe" fillcolor="#16a2dc" stroked="f" strokeweight="2pt">
              <v:path arrowok="t" o:connecttype="custom" o:connectlocs="0,184066;155988,28090;2226335,28090;2382323,184066;2382323,270328;1734007,963930;155988,963930;0,807954;0,184066" o:connectangles="0,0,0,0,0,0,0,0,0"/>
              <w10:wrap type="through"/>
            </v:shape>
          </w:pict>
        </mc:Fallback>
      </mc:AlternateContent>
    </w:r>
    <w:r>
      <w:rPr>
        <w:b/>
        <w:noProof/>
        <w:sz w:val="16"/>
        <w:szCs w:val="16"/>
      </w:rPr>
      <w:drawing>
        <wp:anchor distT="0" distB="0" distL="114300" distR="114300" simplePos="0" relativeHeight="251691008" behindDoc="0" locked="0" layoutInCell="1" allowOverlap="1" wp14:anchorId="3F45BABC" wp14:editId="5C8748E3">
          <wp:simplePos x="0" y="0"/>
          <wp:positionH relativeFrom="column">
            <wp:posOffset>-27647</wp:posOffset>
          </wp:positionH>
          <wp:positionV relativeFrom="paragraph">
            <wp:posOffset>-208280</wp:posOffset>
          </wp:positionV>
          <wp:extent cx="403860" cy="429260"/>
          <wp:effectExtent l="0" t="0" r="2540" b="2540"/>
          <wp:wrapThrough wrapText="bothSides">
            <wp:wrapPolygon edited="0">
              <wp:start x="4075" y="0"/>
              <wp:lineTo x="0" y="3195"/>
              <wp:lineTo x="0" y="14059"/>
              <wp:lineTo x="4755" y="20450"/>
              <wp:lineTo x="8151" y="21089"/>
              <wp:lineTo x="12906" y="21089"/>
              <wp:lineTo x="16302" y="20450"/>
              <wp:lineTo x="21057" y="14059"/>
              <wp:lineTo x="21057" y="3195"/>
              <wp:lineTo x="16981" y="0"/>
              <wp:lineTo x="4075" y="0"/>
            </wp:wrapPolygon>
          </wp:wrapThrough>
          <wp:docPr id="184955462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400333" name="Imagen 43040033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0386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drawing>
        <wp:anchor distT="0" distB="0" distL="114300" distR="114300" simplePos="0" relativeHeight="251687936" behindDoc="0" locked="0" layoutInCell="1" allowOverlap="1" wp14:anchorId="2889F261" wp14:editId="196FB922">
          <wp:simplePos x="0" y="0"/>
          <wp:positionH relativeFrom="column">
            <wp:posOffset>-184785</wp:posOffset>
          </wp:positionH>
          <wp:positionV relativeFrom="paragraph">
            <wp:posOffset>-149751</wp:posOffset>
          </wp:positionV>
          <wp:extent cx="403860" cy="429260"/>
          <wp:effectExtent l="0" t="0" r="2540" b="2540"/>
          <wp:wrapThrough wrapText="bothSides">
            <wp:wrapPolygon edited="0">
              <wp:start x="4075" y="0"/>
              <wp:lineTo x="0" y="3834"/>
              <wp:lineTo x="0" y="14059"/>
              <wp:lineTo x="4755" y="20450"/>
              <wp:lineTo x="8151" y="21089"/>
              <wp:lineTo x="12906" y="21089"/>
              <wp:lineTo x="16302" y="20450"/>
              <wp:lineTo x="21057" y="14059"/>
              <wp:lineTo x="21057" y="3834"/>
              <wp:lineTo x="16302" y="0"/>
              <wp:lineTo x="4075" y="0"/>
            </wp:wrapPolygon>
          </wp:wrapThrough>
          <wp:docPr id="13764080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400333" name="Imagen 43040033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0386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6"/>
        <w:szCs w:val="16"/>
      </w:rPr>
      <w:softHyphen/>
    </w:r>
    <w:r>
      <w:rPr>
        <w:b/>
        <w:noProof/>
        <w:sz w:val="16"/>
        <w:szCs w:val="16"/>
      </w:rPr>
      <w:softHyphen/>
    </w:r>
    <w:r>
      <w:rPr>
        <w:b/>
        <w:noProof/>
        <w:sz w:val="16"/>
        <w:szCs w:val="16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489E6E84" w:rsidR="00350130" w:rsidRPr="004462DC" w:rsidRDefault="00350130" w:rsidP="004462DC">
    <w:pPr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A7EB8" w14:textId="081B1C34" w:rsidR="00350130" w:rsidRDefault="00350130">
    <w:pPr>
      <w:pStyle w:val="Encabezado"/>
    </w:pP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8871148" wp14:editId="29D5A0AE">
              <wp:simplePos x="0" y="0"/>
              <wp:positionH relativeFrom="column">
                <wp:posOffset>-1678940</wp:posOffset>
              </wp:positionH>
              <wp:positionV relativeFrom="paragraph">
                <wp:posOffset>9655175</wp:posOffset>
              </wp:positionV>
              <wp:extent cx="2383790" cy="963930"/>
              <wp:effectExtent l="0" t="0" r="3810" b="1270"/>
              <wp:wrapThrough wrapText="bothSides">
                <wp:wrapPolygon edited="0">
                  <wp:start x="690" y="0"/>
                  <wp:lineTo x="0" y="1992"/>
                  <wp:lineTo x="0" y="20206"/>
                  <wp:lineTo x="690" y="21344"/>
                  <wp:lineTo x="17147" y="21344"/>
                  <wp:lineTo x="17722" y="21344"/>
                  <wp:lineTo x="19908" y="19352"/>
                  <wp:lineTo x="21289" y="14229"/>
                  <wp:lineTo x="21519" y="11383"/>
                  <wp:lineTo x="21519" y="0"/>
                  <wp:lineTo x="690" y="0"/>
                </wp:wrapPolygon>
              </wp:wrapThrough>
              <wp:docPr id="1257083436" name="Rectángulo redonde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3790" cy="963930"/>
                      </a:xfrm>
                      <a:custGeom>
                        <a:avLst/>
                        <a:gdLst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779989 h 935990"/>
                          <a:gd name="connsiteX5" fmla="*/ 2226519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568974 h 935990"/>
                          <a:gd name="connsiteX5" fmla="*/ 2226519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568974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2520"/>
                          <a:gd name="connsiteY0" fmla="*/ 156001 h 935990"/>
                          <a:gd name="connsiteX1" fmla="*/ 156001 w 2382520"/>
                          <a:gd name="connsiteY1" fmla="*/ 0 h 935990"/>
                          <a:gd name="connsiteX2" fmla="*/ 2226519 w 2382520"/>
                          <a:gd name="connsiteY2" fmla="*/ 0 h 935990"/>
                          <a:gd name="connsiteX3" fmla="*/ 2382520 w 2382520"/>
                          <a:gd name="connsiteY3" fmla="*/ 156001 h 935990"/>
                          <a:gd name="connsiteX4" fmla="*/ 2382520 w 2382520"/>
                          <a:gd name="connsiteY4" fmla="*/ 242277 h 935990"/>
                          <a:gd name="connsiteX5" fmla="*/ 1734150 w 2382520"/>
                          <a:gd name="connsiteY5" fmla="*/ 935990 h 935990"/>
                          <a:gd name="connsiteX6" fmla="*/ 156001 w 2382520"/>
                          <a:gd name="connsiteY6" fmla="*/ 935990 h 935990"/>
                          <a:gd name="connsiteX7" fmla="*/ 0 w 2382520"/>
                          <a:gd name="connsiteY7" fmla="*/ 779989 h 935990"/>
                          <a:gd name="connsiteX8" fmla="*/ 0 w 2382520"/>
                          <a:gd name="connsiteY8" fmla="*/ 156001 h 935990"/>
                          <a:gd name="connsiteX0" fmla="*/ 0 w 2383987"/>
                          <a:gd name="connsiteY0" fmla="*/ 184095 h 964084"/>
                          <a:gd name="connsiteX1" fmla="*/ 156001 w 2383987"/>
                          <a:gd name="connsiteY1" fmla="*/ 28094 h 964084"/>
                          <a:gd name="connsiteX2" fmla="*/ 2226519 w 2383987"/>
                          <a:gd name="connsiteY2" fmla="*/ 28094 h 964084"/>
                          <a:gd name="connsiteX3" fmla="*/ 2382520 w 2383987"/>
                          <a:gd name="connsiteY3" fmla="*/ 184095 h 964084"/>
                          <a:gd name="connsiteX4" fmla="*/ 2382520 w 2383987"/>
                          <a:gd name="connsiteY4" fmla="*/ 270371 h 964084"/>
                          <a:gd name="connsiteX5" fmla="*/ 1734150 w 2383987"/>
                          <a:gd name="connsiteY5" fmla="*/ 964084 h 964084"/>
                          <a:gd name="connsiteX6" fmla="*/ 156001 w 2383987"/>
                          <a:gd name="connsiteY6" fmla="*/ 964084 h 964084"/>
                          <a:gd name="connsiteX7" fmla="*/ 0 w 2383987"/>
                          <a:gd name="connsiteY7" fmla="*/ 808083 h 964084"/>
                          <a:gd name="connsiteX8" fmla="*/ 0 w 2383987"/>
                          <a:gd name="connsiteY8" fmla="*/ 184095 h 96408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2383987" h="964084">
                            <a:moveTo>
                              <a:pt x="0" y="184095"/>
                            </a:moveTo>
                            <a:cubicBezTo>
                              <a:pt x="0" y="97938"/>
                              <a:pt x="69844" y="28094"/>
                              <a:pt x="156001" y="28094"/>
                            </a:cubicBezTo>
                            <a:lnTo>
                              <a:pt x="2226519" y="28094"/>
                            </a:lnTo>
                            <a:cubicBezTo>
                              <a:pt x="2312676" y="28094"/>
                              <a:pt x="2382520" y="97938"/>
                              <a:pt x="2382520" y="184095"/>
                            </a:cubicBezTo>
                            <a:cubicBezTo>
                              <a:pt x="2382520" y="212854"/>
                              <a:pt x="2356142" y="-299364"/>
                              <a:pt x="2382520" y="270371"/>
                            </a:cubicBezTo>
                            <a:cubicBezTo>
                              <a:pt x="2408898" y="840106"/>
                              <a:pt x="2075284" y="955291"/>
                              <a:pt x="1734150" y="964084"/>
                            </a:cubicBezTo>
                            <a:lnTo>
                              <a:pt x="156001" y="964084"/>
                            </a:lnTo>
                            <a:cubicBezTo>
                              <a:pt x="69844" y="964084"/>
                              <a:pt x="0" y="894240"/>
                              <a:pt x="0" y="808083"/>
                            </a:cubicBezTo>
                            <a:lnTo>
                              <a:pt x="0" y="184095"/>
                            </a:lnTo>
                            <a:close/>
                          </a:path>
                        </a:pathLst>
                      </a:custGeom>
                      <a:solidFill>
                        <a:srgbClr val="16A2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3C7B6790" id="Rectángulo redondeado 3" o:spid="_x0000_s1026" style="position:absolute;margin-left:-132.2pt;margin-top:760.25pt;width:187.7pt;height:75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3987,96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" path="m,184095c,97938,69844,28094,156001,28094r2070518,c2312676,28094,2382520,97938,2382520,184095v,28759,-26378,-483459,,86276c2408898,840106,2075284,955291,1734150,964084r-1578149,c69844,964084,,894240,,808083l,184095xe" fillcolor="#16a2dc" stroked="f" strokeweight="2pt">
              <v:path arrowok="t" o:connecttype="custom" o:connectlocs="0,184066;155988,28090;2226335,28090;2382323,184066;2382323,270328;1734007,963930;155988,963930;0,807954;0,184066" o:connectangles="0,0,0,0,0,0,0,0,0"/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E1A74"/>
    <w:multiLevelType w:val="multilevel"/>
    <w:tmpl w:val="F210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33263"/>
    <w:multiLevelType w:val="hybridMultilevel"/>
    <w:tmpl w:val="B95696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35768"/>
    <w:multiLevelType w:val="hybridMultilevel"/>
    <w:tmpl w:val="E350F8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91CF2"/>
    <w:multiLevelType w:val="multilevel"/>
    <w:tmpl w:val="627802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"/>
      <w:lvlJc w:val="left"/>
      <w:pPr>
        <w:ind w:left="1080" w:hanging="360"/>
      </w:pPr>
      <w:rPr>
        <w:rFonts w:hint="default"/>
        <w:b/>
        <w:i/>
      </w:rPr>
    </w:lvl>
    <w:lvl w:ilvl="2">
      <w:start w:val="1"/>
      <w:numFmt w:val="lowerRoman"/>
      <w:lvlText w:val="%1.%2.%3"/>
      <w:lvlJc w:val="left"/>
      <w:pPr>
        <w:ind w:left="2520" w:hanging="108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i/>
      </w:rPr>
    </w:lvl>
  </w:abstractNum>
  <w:abstractNum w:abstractNumId="4" w15:restartNumberingAfterBreak="0">
    <w:nsid w:val="0D163650"/>
    <w:multiLevelType w:val="multilevel"/>
    <w:tmpl w:val="D1FEA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C5FEA"/>
    <w:multiLevelType w:val="hybridMultilevel"/>
    <w:tmpl w:val="DF9A975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D6422"/>
    <w:multiLevelType w:val="hybridMultilevel"/>
    <w:tmpl w:val="839A4D50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F166A0D"/>
    <w:multiLevelType w:val="multilevel"/>
    <w:tmpl w:val="66AC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337EDC"/>
    <w:multiLevelType w:val="hybridMultilevel"/>
    <w:tmpl w:val="02560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846BB"/>
    <w:multiLevelType w:val="multilevel"/>
    <w:tmpl w:val="8D16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AD367F"/>
    <w:multiLevelType w:val="hybridMultilevel"/>
    <w:tmpl w:val="78EA45CC"/>
    <w:lvl w:ilvl="0" w:tplc="787CA9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72344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2" w15:restartNumberingAfterBreak="0">
    <w:nsid w:val="1BB346ED"/>
    <w:multiLevelType w:val="multilevel"/>
    <w:tmpl w:val="5630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693409"/>
    <w:multiLevelType w:val="hybridMultilevel"/>
    <w:tmpl w:val="D5B28C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F3619"/>
    <w:multiLevelType w:val="hybridMultilevel"/>
    <w:tmpl w:val="1D386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F133E"/>
    <w:multiLevelType w:val="hybridMultilevel"/>
    <w:tmpl w:val="EA88F8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9F7745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17" w15:restartNumberingAfterBreak="0">
    <w:nsid w:val="24FF16E3"/>
    <w:multiLevelType w:val="hybridMultilevel"/>
    <w:tmpl w:val="738E8C0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E97034"/>
    <w:multiLevelType w:val="multilevel"/>
    <w:tmpl w:val="76CC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B005E0"/>
    <w:multiLevelType w:val="multilevel"/>
    <w:tmpl w:val="2B98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4E2E60"/>
    <w:multiLevelType w:val="hybridMultilevel"/>
    <w:tmpl w:val="A7748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0E10C2"/>
    <w:multiLevelType w:val="hybridMultilevel"/>
    <w:tmpl w:val="2B8E44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1060F8"/>
    <w:multiLevelType w:val="hybridMultilevel"/>
    <w:tmpl w:val="D0AA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B501C"/>
    <w:multiLevelType w:val="multilevel"/>
    <w:tmpl w:val="3140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6D0DA9"/>
    <w:multiLevelType w:val="hybridMultilevel"/>
    <w:tmpl w:val="77603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191ABB"/>
    <w:multiLevelType w:val="multilevel"/>
    <w:tmpl w:val="661EE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757145F"/>
    <w:multiLevelType w:val="multilevel"/>
    <w:tmpl w:val="718C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79F74E5"/>
    <w:multiLevelType w:val="hybridMultilevel"/>
    <w:tmpl w:val="11F8B776"/>
    <w:lvl w:ilvl="0" w:tplc="2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7D7715"/>
    <w:multiLevelType w:val="multilevel"/>
    <w:tmpl w:val="469E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53492C"/>
    <w:multiLevelType w:val="multilevel"/>
    <w:tmpl w:val="A7B67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FE13C0C"/>
    <w:multiLevelType w:val="hybridMultilevel"/>
    <w:tmpl w:val="9A36A02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5D87B09"/>
    <w:multiLevelType w:val="hybridMultilevel"/>
    <w:tmpl w:val="9A566EB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007614"/>
    <w:multiLevelType w:val="hybridMultilevel"/>
    <w:tmpl w:val="972A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AB2DF4"/>
    <w:multiLevelType w:val="hybridMultilevel"/>
    <w:tmpl w:val="6DAA88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46018"/>
    <w:multiLevelType w:val="hybridMultilevel"/>
    <w:tmpl w:val="5C4EB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FB2033"/>
    <w:multiLevelType w:val="hybridMultilevel"/>
    <w:tmpl w:val="19BEDD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lang w:val="es-ES_tradn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616FEF"/>
    <w:multiLevelType w:val="hybridMultilevel"/>
    <w:tmpl w:val="E7BE0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A06AE7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38" w15:restartNumberingAfterBreak="0">
    <w:nsid w:val="638C30A0"/>
    <w:multiLevelType w:val="multilevel"/>
    <w:tmpl w:val="F7FC3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360"/>
      </w:pPr>
      <w:rPr>
        <w:rFonts w:hint="default"/>
        <w:b/>
        <w:i/>
      </w:rPr>
    </w:lvl>
    <w:lvl w:ilvl="2">
      <w:start w:val="1"/>
      <w:numFmt w:val="lowerRoman"/>
      <w:isLgl/>
      <w:lvlText w:val="%1.%2.%3"/>
      <w:lvlJc w:val="left"/>
      <w:pPr>
        <w:ind w:left="2280" w:hanging="108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4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520" w:hanging="1800"/>
      </w:pPr>
      <w:rPr>
        <w:rFonts w:hint="default"/>
        <w:b/>
        <w:i/>
      </w:rPr>
    </w:lvl>
  </w:abstractNum>
  <w:abstractNum w:abstractNumId="39" w15:restartNumberingAfterBreak="0">
    <w:nsid w:val="658B41C4"/>
    <w:multiLevelType w:val="multilevel"/>
    <w:tmpl w:val="9A52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360014"/>
    <w:multiLevelType w:val="hybridMultilevel"/>
    <w:tmpl w:val="553A24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647EFC"/>
    <w:multiLevelType w:val="hybridMultilevel"/>
    <w:tmpl w:val="DE68D6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80A7242"/>
    <w:multiLevelType w:val="hybridMultilevel"/>
    <w:tmpl w:val="549E82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A26F2B"/>
    <w:multiLevelType w:val="hybridMultilevel"/>
    <w:tmpl w:val="1396B6D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194D23"/>
    <w:multiLevelType w:val="hybridMultilevel"/>
    <w:tmpl w:val="F550B7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A25227"/>
    <w:multiLevelType w:val="hybridMultilevel"/>
    <w:tmpl w:val="D6FC0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7"/>
  </w:num>
  <w:num w:numId="3">
    <w:abstractNumId w:val="6"/>
  </w:num>
  <w:num w:numId="4">
    <w:abstractNumId w:val="21"/>
  </w:num>
  <w:num w:numId="5">
    <w:abstractNumId w:val="33"/>
  </w:num>
  <w:num w:numId="6">
    <w:abstractNumId w:val="35"/>
  </w:num>
  <w:num w:numId="7">
    <w:abstractNumId w:val="17"/>
  </w:num>
  <w:num w:numId="8">
    <w:abstractNumId w:val="2"/>
  </w:num>
  <w:num w:numId="9">
    <w:abstractNumId w:val="3"/>
  </w:num>
  <w:num w:numId="10">
    <w:abstractNumId w:val="31"/>
  </w:num>
  <w:num w:numId="11">
    <w:abstractNumId w:val="7"/>
  </w:num>
  <w:num w:numId="12">
    <w:abstractNumId w:val="30"/>
  </w:num>
  <w:num w:numId="13">
    <w:abstractNumId w:val="34"/>
  </w:num>
  <w:num w:numId="14">
    <w:abstractNumId w:val="41"/>
  </w:num>
  <w:num w:numId="15">
    <w:abstractNumId w:val="5"/>
  </w:num>
  <w:num w:numId="16">
    <w:abstractNumId w:val="20"/>
  </w:num>
  <w:num w:numId="17">
    <w:abstractNumId w:val="24"/>
  </w:num>
  <w:num w:numId="18">
    <w:abstractNumId w:val="25"/>
  </w:num>
  <w:num w:numId="19">
    <w:abstractNumId w:val="15"/>
  </w:num>
  <w:num w:numId="20">
    <w:abstractNumId w:val="40"/>
  </w:num>
  <w:num w:numId="21">
    <w:abstractNumId w:val="11"/>
  </w:num>
  <w:num w:numId="22">
    <w:abstractNumId w:val="43"/>
  </w:num>
  <w:num w:numId="23">
    <w:abstractNumId w:val="44"/>
  </w:num>
  <w:num w:numId="24">
    <w:abstractNumId w:val="1"/>
  </w:num>
  <w:num w:numId="25">
    <w:abstractNumId w:val="38"/>
  </w:num>
  <w:num w:numId="26">
    <w:abstractNumId w:val="27"/>
  </w:num>
  <w:num w:numId="27">
    <w:abstractNumId w:val="16"/>
  </w:num>
  <w:num w:numId="28">
    <w:abstractNumId w:val="45"/>
  </w:num>
  <w:num w:numId="29">
    <w:abstractNumId w:val="13"/>
  </w:num>
  <w:num w:numId="30">
    <w:abstractNumId w:val="10"/>
  </w:num>
  <w:num w:numId="31">
    <w:abstractNumId w:val="12"/>
  </w:num>
  <w:num w:numId="32">
    <w:abstractNumId w:val="39"/>
  </w:num>
  <w:num w:numId="33">
    <w:abstractNumId w:val="19"/>
  </w:num>
  <w:num w:numId="34">
    <w:abstractNumId w:val="9"/>
  </w:num>
  <w:num w:numId="35">
    <w:abstractNumId w:val="23"/>
  </w:num>
  <w:num w:numId="36">
    <w:abstractNumId w:val="14"/>
  </w:num>
  <w:num w:numId="37">
    <w:abstractNumId w:val="0"/>
  </w:num>
  <w:num w:numId="38">
    <w:abstractNumId w:val="22"/>
  </w:num>
  <w:num w:numId="39">
    <w:abstractNumId w:val="26"/>
  </w:num>
  <w:num w:numId="40">
    <w:abstractNumId w:val="18"/>
  </w:num>
  <w:num w:numId="41">
    <w:abstractNumId w:val="36"/>
  </w:num>
  <w:num w:numId="42">
    <w:abstractNumId w:val="8"/>
  </w:num>
  <w:num w:numId="43">
    <w:abstractNumId w:val="32"/>
  </w:num>
  <w:num w:numId="44">
    <w:abstractNumId w:val="4"/>
  </w:num>
  <w:num w:numId="45">
    <w:abstractNumId w:val="29"/>
  </w:num>
  <w:num w:numId="46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901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2E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2DA9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3F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57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07AA8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8B3"/>
    <w:rsid w:val="00133A58"/>
    <w:rsid w:val="00133DE9"/>
    <w:rsid w:val="00134333"/>
    <w:rsid w:val="00134410"/>
    <w:rsid w:val="001349DF"/>
    <w:rsid w:val="00134F6C"/>
    <w:rsid w:val="001350B8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EB1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2C5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3E6C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2E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130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9C0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6E00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EC4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A8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6AC8"/>
    <w:rsid w:val="005972D8"/>
    <w:rsid w:val="00597C71"/>
    <w:rsid w:val="00597DA0"/>
    <w:rsid w:val="00597DF0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6DE4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9A9"/>
    <w:rsid w:val="00605CB5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0DD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4BE6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44C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4C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5A3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6D95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5FF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119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52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4479"/>
    <w:rsid w:val="00924E4A"/>
    <w:rsid w:val="00925086"/>
    <w:rsid w:val="00925596"/>
    <w:rsid w:val="009257B8"/>
    <w:rsid w:val="00925B8B"/>
    <w:rsid w:val="00926E05"/>
    <w:rsid w:val="00926E14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4F6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53E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4B8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179D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46B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87FF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841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7F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4A3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35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EE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C2B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144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079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542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6C0E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5ADE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sf@ssf.gov.co" TargetMode="External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CDF74F-FD0B-450E-9935-BAD65112A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.dotx</Template>
  <TotalTime>1</TotalTime>
  <Pages>18</Pages>
  <Words>2163</Words>
  <Characters>11902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Erika Johana Quintero Urena</cp:lastModifiedBy>
  <cp:revision>2</cp:revision>
  <cp:lastPrinted>2020-02-12T16:33:00Z</cp:lastPrinted>
  <dcterms:created xsi:type="dcterms:W3CDTF">2024-08-12T14:21:00Z</dcterms:created>
  <dcterms:modified xsi:type="dcterms:W3CDTF">2024-08-12T14:21:00Z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